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9F749" w14:textId="77777777" w:rsidR="00CE395E" w:rsidRDefault="004020F4" w:rsidP="00CE395E">
      <w:pPr>
        <w:jc w:val="center"/>
        <w:rPr>
          <w:b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404DD29" wp14:editId="2404DD2A">
            <wp:simplePos x="0" y="0"/>
            <wp:positionH relativeFrom="column">
              <wp:posOffset>-228600</wp:posOffset>
            </wp:positionH>
            <wp:positionV relativeFrom="paragraph">
              <wp:posOffset>-323850</wp:posOffset>
            </wp:positionV>
            <wp:extent cx="14287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12" y="21287"/>
                <wp:lineTo x="213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5" t="41596" r="55769" b="19088"/>
                    <a:stretch/>
                  </pic:blipFill>
                  <pic:spPr bwMode="auto">
                    <a:xfrm>
                      <a:off x="0" y="0"/>
                      <a:ext cx="142875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404DD2B" wp14:editId="2404DD2C">
            <wp:simplePos x="0" y="0"/>
            <wp:positionH relativeFrom="column">
              <wp:posOffset>1523365</wp:posOffset>
            </wp:positionH>
            <wp:positionV relativeFrom="paragraph">
              <wp:posOffset>-323850</wp:posOffset>
            </wp:positionV>
            <wp:extent cx="155257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467" y="21453"/>
                <wp:lineTo x="214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1" t="37322" r="53846" b="13675"/>
                    <a:stretch/>
                  </pic:blipFill>
                  <pic:spPr bwMode="auto">
                    <a:xfrm>
                      <a:off x="0" y="0"/>
                      <a:ext cx="1552575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404DD2D" wp14:editId="2404DD2E">
            <wp:simplePos x="0" y="0"/>
            <wp:positionH relativeFrom="column">
              <wp:posOffset>8477250</wp:posOffset>
            </wp:positionH>
            <wp:positionV relativeFrom="paragraph">
              <wp:posOffset>-200025</wp:posOffset>
            </wp:positionV>
            <wp:extent cx="1378585" cy="1133475"/>
            <wp:effectExtent l="0" t="0" r="0" b="9525"/>
            <wp:wrapTight wrapText="bothSides">
              <wp:wrapPolygon edited="0">
                <wp:start x="0" y="0"/>
                <wp:lineTo x="0" y="21418"/>
                <wp:lineTo x="21192" y="21418"/>
                <wp:lineTo x="211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37607" r="51282" b="14815"/>
                    <a:stretch/>
                  </pic:blipFill>
                  <pic:spPr bwMode="auto">
                    <a:xfrm>
                      <a:off x="0" y="0"/>
                      <a:ext cx="137858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r w:rsidR="002D01C0" w:rsidRPr="002D01C0">
        <w:rPr>
          <w:b/>
          <w:sz w:val="56"/>
        </w:rPr>
        <w:t xml:space="preserve"> Homework</w:t>
      </w:r>
      <w:r w:rsidRPr="004020F4">
        <w:rPr>
          <w:noProof/>
          <w:lang w:eastAsia="en-GB"/>
        </w:rPr>
        <w:t xml:space="preserve"> </w:t>
      </w:r>
      <w:r w:rsidR="002D01C0">
        <w:rPr>
          <w:b/>
          <w:sz w:val="56"/>
        </w:rPr>
        <w:t xml:space="preserve">Year </w:t>
      </w:r>
      <w:r w:rsidR="00DD2863">
        <w:rPr>
          <w:b/>
          <w:sz w:val="56"/>
        </w:rPr>
        <w:t>6</w:t>
      </w:r>
      <w:r w:rsidR="002D01C0">
        <w:rPr>
          <w:b/>
          <w:sz w:val="56"/>
        </w:rPr>
        <w:t xml:space="preserve"> </w:t>
      </w:r>
    </w:p>
    <w:p w14:paraId="2404DCFD" w14:textId="57074A4B" w:rsidR="002D01C0" w:rsidRPr="002D01C0" w:rsidRDefault="002D01C0" w:rsidP="00CE395E">
      <w:pPr>
        <w:jc w:val="center"/>
        <w:rPr>
          <w:b/>
          <w:sz w:val="56"/>
        </w:rPr>
      </w:pPr>
      <w:r>
        <w:rPr>
          <w:b/>
          <w:sz w:val="56"/>
        </w:rPr>
        <w:t xml:space="preserve">Topic: </w:t>
      </w:r>
      <w:r w:rsidR="00DD2863">
        <w:rPr>
          <w:b/>
          <w:sz w:val="56"/>
        </w:rPr>
        <w:t>Africa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50"/>
        <w:gridCol w:w="3825"/>
        <w:gridCol w:w="3861"/>
        <w:gridCol w:w="3857"/>
      </w:tblGrid>
      <w:tr w:rsidR="00322312" w14:paraId="2404DD02" w14:textId="77777777" w:rsidTr="002D01C0">
        <w:tc>
          <w:tcPr>
            <w:tcW w:w="3903" w:type="dxa"/>
            <w:tcBorders>
              <w:top w:val="nil"/>
              <w:left w:val="nil"/>
            </w:tcBorders>
          </w:tcPr>
          <w:p w14:paraId="2404DCFE" w14:textId="77777777" w:rsidR="002D01C0" w:rsidRDefault="002D01C0" w:rsidP="002D01C0">
            <w:pPr>
              <w:tabs>
                <w:tab w:val="left" w:pos="1080"/>
              </w:tabs>
            </w:pPr>
            <w:r>
              <w:tab/>
            </w:r>
          </w:p>
        </w:tc>
        <w:tc>
          <w:tcPr>
            <w:tcW w:w="3903" w:type="dxa"/>
            <w:shd w:val="clear" w:color="auto" w:fill="66FFFF"/>
          </w:tcPr>
          <w:p w14:paraId="2404DCFF" w14:textId="77777777" w:rsidR="002D01C0" w:rsidRPr="00322312" w:rsidRDefault="00D857AF">
            <w:pPr>
              <w:rPr>
                <w:rFonts w:ascii="Brush Script MT" w:hAnsi="Brush Script MT"/>
                <w:b/>
                <w:sz w:val="36"/>
                <w:szCs w:val="36"/>
              </w:rPr>
            </w:pPr>
            <w:r w:rsidRPr="00322312">
              <w:rPr>
                <w:rFonts w:ascii="Brush Script MT" w:hAnsi="Brush Script MT"/>
                <w:b/>
                <w:sz w:val="36"/>
                <w:szCs w:val="36"/>
              </w:rPr>
              <w:t>Be a Writer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14:paraId="2404DD00" w14:textId="77777777" w:rsidR="002D01C0" w:rsidRPr="00322312" w:rsidRDefault="00D857AF">
            <w:pPr>
              <w:rPr>
                <w:rFonts w:ascii="Arial Black" w:hAnsi="Arial Black"/>
                <w:b/>
                <w:sz w:val="36"/>
                <w:szCs w:val="36"/>
              </w:rPr>
            </w:pPr>
            <w:r w:rsidRPr="00322312">
              <w:rPr>
                <w:rFonts w:ascii="Arial Black" w:hAnsi="Arial Black"/>
                <w:b/>
                <w:sz w:val="36"/>
                <w:szCs w:val="36"/>
              </w:rPr>
              <w:t>Be a Detective</w:t>
            </w:r>
          </w:p>
        </w:tc>
        <w:tc>
          <w:tcPr>
            <w:tcW w:w="3904" w:type="dxa"/>
            <w:shd w:val="clear" w:color="auto" w:fill="FFFF99"/>
          </w:tcPr>
          <w:p w14:paraId="2404DD01" w14:textId="77777777" w:rsidR="002D01C0" w:rsidRPr="00322312" w:rsidRDefault="00D857AF">
            <w:pPr>
              <w:rPr>
                <w:rFonts w:ascii="Curlz MT" w:hAnsi="Curlz MT"/>
                <w:b/>
                <w:sz w:val="36"/>
                <w:szCs w:val="36"/>
              </w:rPr>
            </w:pPr>
            <w:r w:rsidRPr="00322312">
              <w:rPr>
                <w:rFonts w:ascii="Curlz MT" w:hAnsi="Curlz MT"/>
                <w:b/>
                <w:sz w:val="36"/>
                <w:szCs w:val="36"/>
              </w:rPr>
              <w:t>Be an Artist</w:t>
            </w:r>
          </w:p>
        </w:tc>
      </w:tr>
      <w:tr w:rsidR="00322312" w14:paraId="2404DD10" w14:textId="77777777" w:rsidTr="002D01C0">
        <w:tc>
          <w:tcPr>
            <w:tcW w:w="3903" w:type="dxa"/>
            <w:vMerge w:val="restart"/>
          </w:tcPr>
          <w:p w14:paraId="2404DD03" w14:textId="77777777" w:rsidR="002D01C0" w:rsidRPr="000C5BF5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 xml:space="preserve">The children should choose a minimum of one task per section or more if they wish. </w:t>
            </w:r>
          </w:p>
          <w:p w14:paraId="2404DD04" w14:textId="77777777" w:rsidR="002D01C0" w:rsidRPr="000C5BF5" w:rsidRDefault="002D01C0" w:rsidP="002D01C0">
            <w:pPr>
              <w:rPr>
                <w:sz w:val="40"/>
              </w:rPr>
            </w:pPr>
          </w:p>
          <w:p w14:paraId="188E6FC6" w14:textId="77777777" w:rsidR="002D01C0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>Children will be awarded house points and certificates upon completion of their projects</w:t>
            </w:r>
          </w:p>
          <w:p w14:paraId="070F32AD" w14:textId="77777777" w:rsidR="00CE395E" w:rsidRDefault="00CE395E" w:rsidP="002D01C0">
            <w:pPr>
              <w:rPr>
                <w:sz w:val="40"/>
              </w:rPr>
            </w:pPr>
          </w:p>
          <w:p w14:paraId="472687E4" w14:textId="77777777" w:rsidR="00CE395E" w:rsidRDefault="00CE395E" w:rsidP="002D01C0">
            <w:pPr>
              <w:rPr>
                <w:sz w:val="40"/>
              </w:rPr>
            </w:pPr>
          </w:p>
          <w:p w14:paraId="2404DD05" w14:textId="4CD3B1B9" w:rsidR="00CE395E" w:rsidRDefault="00CE395E" w:rsidP="002D01C0">
            <w:r>
              <w:rPr>
                <w:sz w:val="40"/>
              </w:rPr>
              <w:t>Homework to be returned by December 13</w:t>
            </w:r>
            <w:r w:rsidRPr="00CE395E">
              <w:rPr>
                <w:sz w:val="40"/>
                <w:vertAlign w:val="superscript"/>
              </w:rPr>
              <w:t>th</w:t>
            </w:r>
            <w:r>
              <w:rPr>
                <w:sz w:val="40"/>
              </w:rPr>
              <w:t xml:space="preserve"> 2021</w:t>
            </w:r>
            <w:bookmarkStart w:id="0" w:name="_GoBack"/>
            <w:bookmarkEnd w:id="0"/>
          </w:p>
        </w:tc>
        <w:tc>
          <w:tcPr>
            <w:tcW w:w="3903" w:type="dxa"/>
            <w:shd w:val="clear" w:color="auto" w:fill="66FFFF"/>
          </w:tcPr>
          <w:p w14:paraId="18A79F34" w14:textId="065647DA" w:rsidR="00D74B55" w:rsidRPr="008D7BCE" w:rsidRDefault="008D7BCE" w:rsidP="008D7BCE">
            <w:pPr>
              <w:rPr>
                <w:rFonts w:ascii="Arial Narrow" w:eastAsia="Times New Roman" w:hAnsi="Arial Narrow" w:cs="Times New Roman"/>
                <w:b/>
                <w:color w:val="0A0A0A"/>
                <w:sz w:val="16"/>
                <w:szCs w:val="16"/>
                <w:lang w:eastAsia="en-GB"/>
              </w:rPr>
            </w:pPr>
            <w:proofErr w:type="spellStart"/>
            <w:r w:rsidRPr="008D7BCE">
              <w:rPr>
                <w:rFonts w:ascii="Arial Narrow" w:hAnsi="Arial Narrow" w:cs="Calibri"/>
                <w:b/>
                <w:bCs/>
              </w:rPr>
              <w:t>Powerpoint</w:t>
            </w:r>
            <w:proofErr w:type="spellEnd"/>
            <w:r w:rsidRPr="008D7BCE">
              <w:rPr>
                <w:rFonts w:ascii="Arial Narrow" w:hAnsi="Arial Narrow" w:cs="Calibri"/>
                <w:b/>
                <w:bCs/>
              </w:rPr>
              <w:t xml:space="preserve"> </w:t>
            </w:r>
          </w:p>
          <w:p w14:paraId="1CB1CDFB" w14:textId="77777777" w:rsidR="00E41457" w:rsidRDefault="008D7BCE" w:rsidP="008D7BCE">
            <w:pPr>
              <w:rPr>
                <w:rFonts w:ascii="Arial Narrow" w:eastAsia="Times New Roman" w:hAnsi="Arial Narrow" w:cs="Times New Roman"/>
                <w:color w:val="0A0A0A"/>
                <w:lang w:eastAsia="en-GB"/>
              </w:rPr>
            </w:pPr>
            <w:r w:rsidRPr="008D7BCE">
              <w:rPr>
                <w:rFonts w:ascii="Arial Narrow" w:eastAsia="Times New Roman" w:hAnsi="Arial Narrow" w:cs="Times New Roman"/>
                <w:color w:val="0A0A0A"/>
                <w:lang w:eastAsia="en-GB"/>
              </w:rPr>
              <w:t xml:space="preserve">Create </w:t>
            </w:r>
            <w:r>
              <w:rPr>
                <w:rFonts w:ascii="Arial Narrow" w:eastAsia="Times New Roman" w:hAnsi="Arial Narrow" w:cs="Times New Roman"/>
                <w:color w:val="0A0A0A"/>
                <w:lang w:eastAsia="en-GB"/>
              </w:rPr>
              <w:t xml:space="preserve">a </w:t>
            </w:r>
            <w:proofErr w:type="spellStart"/>
            <w:r>
              <w:rPr>
                <w:rFonts w:ascii="Arial Narrow" w:eastAsia="Times New Roman" w:hAnsi="Arial Narrow" w:cs="Times New Roman"/>
                <w:color w:val="0A0A0A"/>
                <w:lang w:eastAsia="en-GB"/>
              </w:rPr>
              <w:t>powerpoint</w:t>
            </w:r>
            <w:proofErr w:type="spellEnd"/>
            <w:r>
              <w:rPr>
                <w:rFonts w:ascii="Arial Narrow" w:eastAsia="Times New Roman" w:hAnsi="Arial Narrow" w:cs="Times New Roman"/>
                <w:color w:val="0A0A0A"/>
                <w:lang w:eastAsia="en-GB"/>
              </w:rPr>
              <w:t xml:space="preserve"> linked to everyday life in Ancient Benin. </w:t>
            </w:r>
          </w:p>
          <w:p w14:paraId="1DD02559" w14:textId="77777777" w:rsidR="008D7BCE" w:rsidRDefault="008D7BCE" w:rsidP="008D7BCE">
            <w:pPr>
              <w:rPr>
                <w:rFonts w:ascii="Arial Narrow" w:eastAsia="Times New Roman" w:hAnsi="Arial Narrow" w:cs="Times New Roman"/>
                <w:color w:val="0A0A0A"/>
                <w:lang w:eastAsia="en-GB"/>
              </w:rPr>
            </w:pPr>
            <w:r>
              <w:rPr>
                <w:rFonts w:ascii="Arial Narrow" w:eastAsia="Times New Roman" w:hAnsi="Arial Narrow" w:cs="Times New Roman"/>
                <w:color w:val="0A0A0A"/>
                <w:lang w:eastAsia="en-GB"/>
              </w:rPr>
              <w:t xml:space="preserve">This might include jobs, education, trade, food, clothing and jewellery.  You can include pictures too by cutting and pasting.  </w:t>
            </w:r>
          </w:p>
          <w:p w14:paraId="2404DD0D" w14:textId="03BD1A72" w:rsidR="008D7BCE" w:rsidRPr="008D7BCE" w:rsidRDefault="008D7BCE" w:rsidP="008D7BCE">
            <w:pPr>
              <w:rPr>
                <w:rFonts w:ascii="Arial Narrow" w:eastAsia="Times New Roman" w:hAnsi="Arial Narrow" w:cs="Times New Roman"/>
                <w:color w:val="0A0A0A"/>
                <w:lang w:eastAsia="en-GB"/>
              </w:rPr>
            </w:pPr>
            <w:proofErr w:type="spellStart"/>
            <w:r>
              <w:rPr>
                <w:rFonts w:ascii="Arial Narrow" w:eastAsia="Times New Roman" w:hAnsi="Arial Narrow" w:cs="Times New Roman"/>
                <w:color w:val="0A0A0A"/>
                <w:lang w:eastAsia="en-GB"/>
              </w:rPr>
              <w:t>Powerpoints</w:t>
            </w:r>
            <w:proofErr w:type="spellEnd"/>
            <w:r>
              <w:rPr>
                <w:rFonts w:ascii="Arial Narrow" w:eastAsia="Times New Roman" w:hAnsi="Arial Narrow" w:cs="Times New Roman"/>
                <w:color w:val="0A0A0A"/>
                <w:lang w:eastAsia="en-GB"/>
              </w:rPr>
              <w:t xml:space="preserve"> can be shared in class. 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14:paraId="56F38CC4" w14:textId="17E23BA8" w:rsidR="005A41CC" w:rsidRPr="00BF49B4" w:rsidRDefault="00712CAE" w:rsidP="005A41CC">
            <w:pPr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>Evolution</w:t>
            </w:r>
            <w:r w:rsidR="008D7BCE"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 xml:space="preserve"> (Science Link)</w:t>
            </w:r>
          </w:p>
          <w:p w14:paraId="46CBE905" w14:textId="6E7781A1" w:rsidR="005A41CC" w:rsidRDefault="005A41CC" w:rsidP="00712CAE">
            <w:pPr>
              <w:rPr>
                <w:rFonts w:ascii="Arial Narrow" w:hAnsi="Arial Narrow"/>
              </w:rPr>
            </w:pPr>
            <w:r w:rsidRPr="006A2F28">
              <w:rPr>
                <w:rFonts w:ascii="Arial Narrow" w:hAnsi="Arial Narrow" w:cs="Calibri"/>
                <w:color w:val="000000"/>
                <w:lang w:eastAsia="en-GB"/>
              </w:rPr>
              <w:t xml:space="preserve">Research </w:t>
            </w:r>
            <w:r w:rsidR="00712CAE">
              <w:rPr>
                <w:rFonts w:ascii="Arial Narrow" w:hAnsi="Arial Narrow" w:cs="Calibri"/>
                <w:color w:val="000000"/>
                <w:lang w:eastAsia="en-GB"/>
              </w:rPr>
              <w:t>an African animal and write a brief report on how it has evolved.</w:t>
            </w:r>
          </w:p>
          <w:p w14:paraId="5FA45A5E" w14:textId="77777777" w:rsidR="0089628D" w:rsidRPr="0089628D" w:rsidRDefault="0089628D" w:rsidP="005A41CC">
            <w:pPr>
              <w:rPr>
                <w:rFonts w:ascii="Arial Narrow" w:hAnsi="Arial Narrow" w:cs="Calibri"/>
                <w:color w:val="000000"/>
                <w:lang w:eastAsia="en-GB"/>
              </w:rPr>
            </w:pPr>
          </w:p>
          <w:p w14:paraId="7704FE88" w14:textId="17200739" w:rsidR="00801D02" w:rsidRDefault="00712CAE" w:rsidP="005A41CC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  <w:t>What is their scientific name?</w:t>
            </w:r>
          </w:p>
          <w:p w14:paraId="42C1D087" w14:textId="77777777" w:rsidR="00712CAE" w:rsidRDefault="00712CAE" w:rsidP="005A41CC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  <w:t>Who first discovered the animal?</w:t>
            </w:r>
          </w:p>
          <w:p w14:paraId="0D88BF11" w14:textId="5E995659" w:rsidR="00712CAE" w:rsidRDefault="00712CAE" w:rsidP="005A41CC">
            <w:pP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  <w:t>Where does it live, what is its habitat like?</w:t>
            </w:r>
          </w:p>
          <w:p w14:paraId="3B926CF9" w14:textId="7B6B61B9" w:rsidR="00712CAE" w:rsidRDefault="00712CAE" w:rsidP="005A41CC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  <w:lang w:eastAsia="en-GB"/>
              </w:rPr>
              <w:t>Draw an illustration of the animal and how it has evolved.</w:t>
            </w:r>
          </w:p>
          <w:p w14:paraId="2404DD0E" w14:textId="77777777" w:rsidR="002D01C0" w:rsidRDefault="002D01C0" w:rsidP="00801D02"/>
        </w:tc>
        <w:tc>
          <w:tcPr>
            <w:tcW w:w="3904" w:type="dxa"/>
            <w:shd w:val="clear" w:color="auto" w:fill="FFFF99"/>
          </w:tcPr>
          <w:p w14:paraId="74443CA7" w14:textId="77777777" w:rsidR="005E13E2" w:rsidRDefault="00DD2863" w:rsidP="00675D91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Martin </w:t>
            </w:r>
            <w:proofErr w:type="spellStart"/>
            <w:r>
              <w:rPr>
                <w:rFonts w:ascii="Arial Narrow" w:hAnsi="Arial Narrow"/>
                <w:b/>
              </w:rPr>
              <w:t>Bulinya</w:t>
            </w:r>
            <w:proofErr w:type="spellEnd"/>
            <w:r>
              <w:rPr>
                <w:rFonts w:ascii="Arial Narrow" w:hAnsi="Arial Narrow"/>
                <w:b/>
              </w:rPr>
              <w:t xml:space="preserve"> Artwork.  </w:t>
            </w:r>
          </w:p>
          <w:p w14:paraId="080CD3AC" w14:textId="78D7CDD9" w:rsidR="002D01C0" w:rsidRPr="005E13E2" w:rsidRDefault="00DD2863" w:rsidP="00675D91">
            <w:pPr>
              <w:rPr>
                <w:rFonts w:ascii="Arial Narrow" w:hAnsi="Arial Narrow"/>
                <w:sz w:val="18"/>
                <w:szCs w:val="18"/>
              </w:rPr>
            </w:pPr>
            <w:r w:rsidRPr="005E13E2">
              <w:rPr>
                <w:rFonts w:ascii="Arial Narrow" w:hAnsi="Arial Narrow"/>
              </w:rPr>
              <w:t xml:space="preserve">Using the style of Martin </w:t>
            </w:r>
            <w:proofErr w:type="spellStart"/>
            <w:r w:rsidRPr="005E13E2">
              <w:rPr>
                <w:rFonts w:ascii="Arial Narrow" w:hAnsi="Arial Narrow"/>
              </w:rPr>
              <w:t>Bulinya</w:t>
            </w:r>
            <w:proofErr w:type="spellEnd"/>
            <w:r w:rsidRPr="005E13E2">
              <w:rPr>
                <w:rFonts w:ascii="Arial Narrow" w:hAnsi="Arial Narrow"/>
              </w:rPr>
              <w:t xml:space="preserve">, create your own piece of art.  This can be painted, drawn or collaged. </w:t>
            </w:r>
          </w:p>
          <w:p w14:paraId="2404DD0F" w14:textId="0531F9E7" w:rsidR="00322312" w:rsidRPr="00322312" w:rsidRDefault="00DD2863" w:rsidP="00322312">
            <w:pPr>
              <w:rPr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CB994" wp14:editId="1A542A4D">
                  <wp:extent cx="539801" cy="838200"/>
                  <wp:effectExtent l="0" t="0" r="0" b="0"/>
                  <wp:docPr id="7" name="Picture 7" descr="Image result for martin bulin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artin bulin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481" cy="843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312" w14:paraId="2404DD1B" w14:textId="77777777" w:rsidTr="002D01C0">
        <w:tc>
          <w:tcPr>
            <w:tcW w:w="3903" w:type="dxa"/>
            <w:vMerge/>
          </w:tcPr>
          <w:p w14:paraId="2404DD11" w14:textId="553595B5" w:rsidR="002D01C0" w:rsidRDefault="002D01C0"/>
        </w:tc>
        <w:tc>
          <w:tcPr>
            <w:tcW w:w="3903" w:type="dxa"/>
            <w:shd w:val="clear" w:color="auto" w:fill="66FFFF"/>
          </w:tcPr>
          <w:p w14:paraId="2404DD15" w14:textId="465DCF30" w:rsidR="002D01C0" w:rsidRDefault="004F50B0" w:rsidP="008D7BCE">
            <w:pPr>
              <w:rPr>
                <w:rFonts w:ascii="Arial Narrow" w:hAnsi="Arial Narrow" w:cs="Calibri"/>
              </w:rPr>
            </w:pPr>
            <w:r w:rsidRPr="00D74B55">
              <w:rPr>
                <w:rFonts w:ascii="Arial Narrow" w:hAnsi="Arial Narrow" w:cs="Calibri"/>
              </w:rPr>
              <w:t xml:space="preserve">Write a </w:t>
            </w:r>
            <w:r w:rsidR="008D7BCE" w:rsidRPr="008D7BCE">
              <w:rPr>
                <w:rFonts w:ascii="Arial Narrow" w:hAnsi="Arial Narrow" w:cs="Calibri"/>
                <w:b/>
              </w:rPr>
              <w:t>biography</w:t>
            </w:r>
            <w:r w:rsidR="008D7BCE">
              <w:rPr>
                <w:rFonts w:ascii="Arial Narrow" w:hAnsi="Arial Narrow" w:cs="Calibri"/>
              </w:rPr>
              <w:t xml:space="preserve"> about Charles Darwin or Carl </w:t>
            </w:r>
            <w:proofErr w:type="spellStart"/>
            <w:r w:rsidR="008D7BCE">
              <w:rPr>
                <w:rFonts w:ascii="Arial Narrow" w:hAnsi="Arial Narrow" w:cs="Calibri"/>
              </w:rPr>
              <w:t>Linneus</w:t>
            </w:r>
            <w:proofErr w:type="spellEnd"/>
            <w:r w:rsidR="008D7BCE">
              <w:rPr>
                <w:rFonts w:ascii="Arial Narrow" w:hAnsi="Arial Narrow" w:cs="Calibri"/>
              </w:rPr>
              <w:t>.  (Science Link)</w:t>
            </w:r>
          </w:p>
          <w:p w14:paraId="13E920F8" w14:textId="00A14842" w:rsidR="008D7BCE" w:rsidRDefault="008D7BCE" w:rsidP="008D7BCE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 xml:space="preserve">Include key facts about their life and why they are famous. </w:t>
            </w:r>
          </w:p>
          <w:p w14:paraId="5D176B74" w14:textId="6F79658D" w:rsidR="008D7BCE" w:rsidRPr="00D74B55" w:rsidRDefault="008D7BCE" w:rsidP="008D7BCE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 w:cs="Calibri"/>
              </w:rPr>
              <w:t xml:space="preserve">You need: Formal language. Past tense. Joined handwriting.  Relevant facts. </w:t>
            </w:r>
          </w:p>
          <w:p w14:paraId="2404DD18" w14:textId="77777777" w:rsidR="002D01C0" w:rsidRDefault="002D01C0"/>
        </w:tc>
        <w:tc>
          <w:tcPr>
            <w:tcW w:w="3904" w:type="dxa"/>
            <w:shd w:val="clear" w:color="auto" w:fill="FDE9D9" w:themeFill="accent6" w:themeFillTint="33"/>
          </w:tcPr>
          <w:p w14:paraId="640967B8" w14:textId="6190EB2B" w:rsidR="00801D02" w:rsidRDefault="00712CAE" w:rsidP="00801D02">
            <w:pPr>
              <w:rPr>
                <w:rFonts w:ascii="Arial Narrow" w:hAnsi="Arial Narrow"/>
              </w:rPr>
            </w:pPr>
            <w:r w:rsidRPr="005E13E2">
              <w:rPr>
                <w:rFonts w:ascii="Arial Narrow" w:hAnsi="Arial Narrow"/>
                <w:b/>
              </w:rPr>
              <w:t>Ancient Benin</w:t>
            </w:r>
            <w:r>
              <w:rPr>
                <w:rFonts w:ascii="Arial Narrow" w:hAnsi="Arial Narrow"/>
              </w:rPr>
              <w:t>.</w:t>
            </w:r>
          </w:p>
          <w:p w14:paraId="0F9ABF4B" w14:textId="77777777" w:rsidR="00712CAE" w:rsidRDefault="00712CAE" w:rsidP="00801D0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Create a poster of Ancient Benin.  </w:t>
            </w:r>
          </w:p>
          <w:p w14:paraId="029E7F21" w14:textId="7F940986" w:rsidR="00712CAE" w:rsidRPr="00FA0B4D" w:rsidRDefault="00712CAE" w:rsidP="00801D02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</w:rPr>
              <w:t>Include key facts such as– when the Kingdom was created, what life was like in the Kingdom, who were the rulers?</w:t>
            </w:r>
            <w:r w:rsidR="006F3E9E">
              <w:rPr>
                <w:rFonts w:ascii="Arial Narrow" w:hAnsi="Arial Narrow"/>
              </w:rPr>
              <w:t xml:space="preserve"> </w:t>
            </w:r>
          </w:p>
          <w:p w14:paraId="4EF79E7C" w14:textId="77777777" w:rsidR="00801D02" w:rsidRDefault="00801D02">
            <w:pPr>
              <w:rPr>
                <w:rFonts w:ascii="Arial Narrow" w:hAnsi="Arial Narrow" w:cs="Calibri"/>
                <w:lang w:eastAsia="en-GB"/>
              </w:rPr>
            </w:pPr>
          </w:p>
          <w:p w14:paraId="2404DD19" w14:textId="0A6A51C2" w:rsidR="002D01C0" w:rsidRPr="00A6488B" w:rsidRDefault="002D01C0">
            <w:pPr>
              <w:rPr>
                <w:rFonts w:ascii="Arial Narrow" w:hAnsi="Arial Narrow"/>
              </w:rPr>
            </w:pPr>
          </w:p>
        </w:tc>
        <w:tc>
          <w:tcPr>
            <w:tcW w:w="3904" w:type="dxa"/>
            <w:shd w:val="clear" w:color="auto" w:fill="FFFF99"/>
          </w:tcPr>
          <w:p w14:paraId="6A7D1CD7" w14:textId="77777777" w:rsidR="002D01C0" w:rsidRDefault="00DD286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Rainforest Diorama.</w:t>
            </w:r>
          </w:p>
          <w:p w14:paraId="3D1E1536" w14:textId="77777777" w:rsidR="00DD2863" w:rsidRPr="005E13E2" w:rsidRDefault="00DD2863">
            <w:pPr>
              <w:rPr>
                <w:rFonts w:ascii="Arial Narrow" w:hAnsi="Arial Narrow"/>
              </w:rPr>
            </w:pPr>
            <w:r w:rsidRPr="005E13E2">
              <w:rPr>
                <w:rFonts w:ascii="Arial Narrow" w:hAnsi="Arial Narrow"/>
              </w:rPr>
              <w:t xml:space="preserve">Create your own rainforest.  Research rainforests around the world.  You will need: a shoebox, paper and glue.  </w:t>
            </w:r>
          </w:p>
          <w:p w14:paraId="2404DD1A" w14:textId="1E1D7BF1" w:rsidR="00DD2863" w:rsidRDefault="00DD2863"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4975BC3" wp14:editId="6DA82C64">
                      <wp:extent cx="304800" cy="304800"/>
                      <wp:effectExtent l="0" t="0" r="0" b="0"/>
                      <wp:docPr id="8" name="AutoShape 2" descr="Image result for rainforest dioram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816EB29" id="AutoShape 2" o:spid="_x0000_s1026" alt="Image result for rainforest dioram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CB0oUbzQIAAOMFAAAOAAAAAAAAAAAAAAAAAC4CAABkcnMvZTJvRG9jLnhtbFBLAQIt&#10;ABQABgAIAAAAIQBMoOks2AAAAAMBAAAPAAAAAAAAAAAAAAAAACcFAABkcnMvZG93bnJldi54bWxQ&#10;SwUGAAAAAAQABADzAAAAL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6C288425" wp14:editId="4630A5BB">
                  <wp:extent cx="1095375" cy="793148"/>
                  <wp:effectExtent l="0" t="0" r="0" b="6985"/>
                  <wp:docPr id="10" name="Picture 10" descr="Image result for rainforest diora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rainforest diora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148" cy="793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312" w14:paraId="2404DD26" w14:textId="77777777" w:rsidTr="00DD2863">
        <w:trPr>
          <w:trHeight w:val="2850"/>
        </w:trPr>
        <w:tc>
          <w:tcPr>
            <w:tcW w:w="3903" w:type="dxa"/>
            <w:vMerge/>
          </w:tcPr>
          <w:p w14:paraId="2404DD1C" w14:textId="71A2764C" w:rsidR="002D01C0" w:rsidRDefault="002D01C0"/>
        </w:tc>
        <w:tc>
          <w:tcPr>
            <w:tcW w:w="3903" w:type="dxa"/>
            <w:shd w:val="clear" w:color="auto" w:fill="66FFFF"/>
          </w:tcPr>
          <w:p w14:paraId="4448091E" w14:textId="2B6B3D2A" w:rsidR="000B1A80" w:rsidRPr="008D7BCE" w:rsidRDefault="00003CEE">
            <w:pPr>
              <w:rPr>
                <w:rFonts w:ascii="Arial Narrow" w:hAnsi="Arial Narrow" w:cs="Calibri"/>
                <w:bCs/>
              </w:rPr>
            </w:pPr>
            <w:r w:rsidRPr="00003CEE">
              <w:rPr>
                <w:rFonts w:ascii="Arial Narrow" w:hAnsi="Arial Narrow" w:cs="Calibri"/>
              </w:rPr>
              <w:t>Write a</w:t>
            </w:r>
            <w:r w:rsidRPr="00003CEE">
              <w:rPr>
                <w:rFonts w:ascii="Arial Narrow" w:hAnsi="Arial Narrow" w:cs="Calibri"/>
                <w:b/>
              </w:rPr>
              <w:t xml:space="preserve"> </w:t>
            </w:r>
            <w:r w:rsidR="009F3449">
              <w:rPr>
                <w:rFonts w:ascii="Arial Narrow" w:hAnsi="Arial Narrow" w:cs="Calibri"/>
                <w:b/>
              </w:rPr>
              <w:t>first-person</w:t>
            </w:r>
            <w:r w:rsidR="002D47F6">
              <w:rPr>
                <w:rFonts w:ascii="Arial Narrow" w:hAnsi="Arial Narrow" w:cs="Calibri"/>
                <w:b/>
              </w:rPr>
              <w:t xml:space="preserve"> </w:t>
            </w:r>
            <w:r w:rsidRPr="00003CEE">
              <w:rPr>
                <w:rFonts w:ascii="Arial Narrow" w:hAnsi="Arial Narrow" w:cs="Calibri"/>
                <w:b/>
              </w:rPr>
              <w:t>diary entry</w:t>
            </w:r>
            <w:r>
              <w:rPr>
                <w:rFonts w:ascii="Arial Narrow" w:hAnsi="Arial Narrow" w:cs="Calibri"/>
                <w:bCs/>
              </w:rPr>
              <w:t xml:space="preserve"> </w:t>
            </w:r>
            <w:r w:rsidR="006F3E9E">
              <w:rPr>
                <w:rFonts w:ascii="Arial Narrow" w:hAnsi="Arial Narrow" w:cs="Calibri"/>
                <w:bCs/>
              </w:rPr>
              <w:t xml:space="preserve">as a child in the Ancient Kingdom of Benin.  What roles did boys and girls have?  Consider this when you write. </w:t>
            </w:r>
          </w:p>
          <w:p w14:paraId="06C518EE" w14:textId="7BFC0874" w:rsidR="008E673C" w:rsidRPr="000B1A80" w:rsidRDefault="008E673C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 xml:space="preserve">You </w:t>
            </w:r>
            <w:r w:rsidR="00444C5A" w:rsidRPr="000B1A80">
              <w:rPr>
                <w:noProof/>
                <w:sz w:val="16"/>
                <w:szCs w:val="16"/>
              </w:rPr>
              <w:t>need to inlude…</w:t>
            </w:r>
          </w:p>
          <w:p w14:paraId="0EDD4181" w14:textId="38647B98" w:rsidR="00444C5A" w:rsidRPr="000B1A80" w:rsidRDefault="00444C5A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-Date</w:t>
            </w:r>
          </w:p>
          <w:p w14:paraId="01E659BA" w14:textId="6ED24AE5" w:rsidR="00444C5A" w:rsidRPr="000B1A80" w:rsidRDefault="00444C5A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-‘Dear Diary…</w:t>
            </w:r>
            <w:r w:rsidR="001F5B3F" w:rsidRPr="000B1A80">
              <w:rPr>
                <w:noProof/>
                <w:sz w:val="16"/>
                <w:szCs w:val="16"/>
              </w:rPr>
              <w:t xml:space="preserve">’ </w:t>
            </w:r>
            <w:r w:rsidRPr="000B1A80">
              <w:rPr>
                <w:noProof/>
                <w:sz w:val="16"/>
                <w:szCs w:val="16"/>
              </w:rPr>
              <w:t xml:space="preserve"> to start</w:t>
            </w:r>
          </w:p>
          <w:p w14:paraId="14903139" w14:textId="20F69B3C" w:rsidR="001F5B3F" w:rsidRPr="000B1A80" w:rsidRDefault="001F5B3F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-First line summary ‘Today has been scary…’</w:t>
            </w:r>
          </w:p>
          <w:p w14:paraId="2FAE000D" w14:textId="6281D3B7" w:rsidR="008368EA" w:rsidRPr="000B1A80" w:rsidRDefault="008368EA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-Chatty style</w:t>
            </w:r>
          </w:p>
          <w:p w14:paraId="29A405E6" w14:textId="189C77B6" w:rsidR="008368EA" w:rsidRPr="000B1A80" w:rsidRDefault="008368EA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-First person ‘I’</w:t>
            </w:r>
          </w:p>
          <w:p w14:paraId="45A93F75" w14:textId="5E8A229A" w:rsidR="008368EA" w:rsidRPr="000B1A80" w:rsidRDefault="008368EA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-Past tense</w:t>
            </w:r>
          </w:p>
          <w:p w14:paraId="745E4FE0" w14:textId="69352ED1" w:rsidR="008368EA" w:rsidRPr="000B1A80" w:rsidRDefault="008368EA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-Questions</w:t>
            </w:r>
          </w:p>
          <w:p w14:paraId="2404DD23" w14:textId="42EB3954" w:rsidR="002D01C0" w:rsidRPr="005E13E2" w:rsidRDefault="000B1A80">
            <w:pPr>
              <w:rPr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>-Hopes for the future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14:paraId="7684E4EA" w14:textId="77777777" w:rsidR="006F3E9E" w:rsidRDefault="006F3E9E" w:rsidP="006F3E9E">
            <w:pPr>
              <w:rPr>
                <w:rFonts w:ascii="Arial Narrow" w:hAnsi="Arial Narrow"/>
              </w:rPr>
            </w:pPr>
            <w:r w:rsidRPr="005E13E2">
              <w:rPr>
                <w:rFonts w:ascii="Arial Narrow" w:hAnsi="Arial Narrow"/>
                <w:b/>
              </w:rPr>
              <w:t>Ancient Benin</w:t>
            </w:r>
            <w:r>
              <w:rPr>
                <w:rFonts w:ascii="Arial Narrow" w:hAnsi="Arial Narrow"/>
              </w:rPr>
              <w:t>.</w:t>
            </w:r>
          </w:p>
          <w:p w14:paraId="634EE894" w14:textId="01A9FF5B" w:rsidR="00BA7935" w:rsidRPr="006F3E9E" w:rsidRDefault="006F3E9E" w:rsidP="00BA7935">
            <w:pPr>
              <w:rPr>
                <w:rFonts w:ascii="Arial Narrow" w:hAnsi="Arial Narrow"/>
              </w:rPr>
            </w:pPr>
            <w:r w:rsidRPr="006F3E9E">
              <w:rPr>
                <w:rFonts w:ascii="Arial Narrow" w:hAnsi="Arial Narrow"/>
              </w:rPr>
              <w:t xml:space="preserve">Create a timeline of key dates and events for the Ancient Kingdom of Benin. You will need a ruler and paper to create a timeline.  </w:t>
            </w:r>
          </w:p>
          <w:p w14:paraId="2404DD24" w14:textId="44A71DAC" w:rsidR="006F3E9E" w:rsidRPr="00BA7935" w:rsidRDefault="00CE395E" w:rsidP="00BA7935">
            <w:pPr>
              <w:rPr>
                <w:rFonts w:ascii="Arial Narrow" w:hAnsi="Arial Narrow"/>
                <w:sz w:val="16"/>
                <w:szCs w:val="16"/>
              </w:rPr>
            </w:pPr>
            <w:hyperlink r:id="rId10" w:history="1">
              <w:r w:rsidR="006F3E9E" w:rsidRPr="006F3E9E">
                <w:rPr>
                  <w:rStyle w:val="Hyperlink"/>
                  <w:rFonts w:ascii="Arial Narrow" w:hAnsi="Arial Narrow"/>
                </w:rPr>
                <w:t>www.bbc.co.uk/bitesize/ks2</w:t>
              </w:r>
            </w:hyperlink>
            <w:r w:rsidR="006F3E9E" w:rsidRPr="006F3E9E">
              <w:rPr>
                <w:rFonts w:ascii="Arial Narrow" w:hAnsi="Arial Narrow"/>
              </w:rPr>
              <w:t xml:space="preserve">  </w:t>
            </w:r>
            <w:r w:rsidR="006F3E9E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6F3E9E" w:rsidRPr="006F3E9E">
              <w:rPr>
                <w:rFonts w:ascii="Arial Narrow" w:hAnsi="Arial Narrow"/>
              </w:rPr>
              <w:t>Under the history section and World History you will find out all about the Kingdom of Benin</w:t>
            </w:r>
            <w:r w:rsidR="006F3E9E">
              <w:rPr>
                <w:rFonts w:ascii="Arial Narrow" w:hAnsi="Arial Narrow"/>
                <w:sz w:val="16"/>
                <w:szCs w:val="16"/>
              </w:rPr>
              <w:t xml:space="preserve">. </w:t>
            </w:r>
          </w:p>
        </w:tc>
        <w:tc>
          <w:tcPr>
            <w:tcW w:w="3904" w:type="dxa"/>
            <w:shd w:val="clear" w:color="auto" w:fill="FFFF99"/>
          </w:tcPr>
          <w:p w14:paraId="1B12DCA3" w14:textId="77777777" w:rsidR="00677430" w:rsidRDefault="005E13E2" w:rsidP="00573E08">
            <w:pPr>
              <w:rPr>
                <w:rFonts w:ascii="Arial Narrow" w:hAnsi="Arial Narrow"/>
                <w:b/>
              </w:rPr>
            </w:pPr>
            <w:r w:rsidRPr="005E13E2">
              <w:rPr>
                <w:rFonts w:ascii="Arial Narrow" w:hAnsi="Arial Narrow"/>
                <w:b/>
              </w:rPr>
              <w:t>African Landscape</w:t>
            </w:r>
          </w:p>
          <w:p w14:paraId="76701F5C" w14:textId="77777777" w:rsidR="005E13E2" w:rsidRDefault="00CE395E" w:rsidP="00573E08">
            <w:pPr>
              <w:rPr>
                <w:rFonts w:ascii="Arial Narrow" w:hAnsi="Arial Narrow"/>
              </w:rPr>
            </w:pPr>
            <w:hyperlink r:id="rId11" w:history="1">
              <w:r w:rsidR="005E13E2" w:rsidRPr="00113A6B">
                <w:rPr>
                  <w:rStyle w:val="Hyperlink"/>
                  <w:rFonts w:ascii="Arial Narrow" w:hAnsi="Arial Narrow"/>
                </w:rPr>
                <w:t>www.InsideAricanArt.com</w:t>
              </w:r>
            </w:hyperlink>
            <w:r w:rsidR="005E13E2">
              <w:rPr>
                <w:rFonts w:ascii="Arial Narrow" w:hAnsi="Arial Narrow"/>
              </w:rPr>
              <w:t xml:space="preserve"> </w:t>
            </w:r>
          </w:p>
          <w:p w14:paraId="46700D13" w14:textId="77777777" w:rsidR="005E13E2" w:rsidRDefault="005E13E2" w:rsidP="00573E0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Look at the range of African artists and their art.  Recreate your own African landscape.  </w:t>
            </w:r>
          </w:p>
          <w:p w14:paraId="2404DD25" w14:textId="68015AFE" w:rsidR="005E13E2" w:rsidRPr="005E13E2" w:rsidRDefault="005E13E2" w:rsidP="00573E08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0CA8EE" wp14:editId="451B49CE">
                  <wp:extent cx="1314450" cy="878053"/>
                  <wp:effectExtent l="0" t="0" r="0" b="0"/>
                  <wp:docPr id="11" name="Picture 11" descr="Lizah - 1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izah - 1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78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04DD28" w14:textId="189212E3" w:rsidR="002D01C0" w:rsidRPr="00E41457" w:rsidRDefault="002D01C0">
      <w:pPr>
        <w:rPr>
          <w:sz w:val="32"/>
          <w:szCs w:val="32"/>
        </w:rPr>
      </w:pPr>
      <w:r w:rsidRPr="00E41457">
        <w:rPr>
          <w:sz w:val="32"/>
          <w:szCs w:val="32"/>
        </w:rPr>
        <w:lastRenderedPageBreak/>
        <w:t>Hom</w:t>
      </w:r>
      <w:r w:rsidR="00A923E8">
        <w:rPr>
          <w:sz w:val="32"/>
          <w:szCs w:val="32"/>
        </w:rPr>
        <w:t>ework is due on  : December 13</w:t>
      </w:r>
      <w:r w:rsidR="00A923E8" w:rsidRPr="00A923E8">
        <w:rPr>
          <w:sz w:val="32"/>
          <w:szCs w:val="32"/>
          <w:vertAlign w:val="superscript"/>
        </w:rPr>
        <w:t>th</w:t>
      </w:r>
      <w:r w:rsidR="00A923E8">
        <w:rPr>
          <w:sz w:val="32"/>
          <w:szCs w:val="32"/>
        </w:rPr>
        <w:t xml:space="preserve"> 2021</w:t>
      </w:r>
      <w:r w:rsidR="000C5BF5" w:rsidRPr="00E41457">
        <w:rPr>
          <w:sz w:val="32"/>
          <w:szCs w:val="32"/>
        </w:rPr>
        <w:t>___________</w:t>
      </w:r>
    </w:p>
    <w:sectPr w:rsidR="002D01C0" w:rsidRPr="00E41457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4EC"/>
    <w:rsid w:val="00003CEE"/>
    <w:rsid w:val="00041B8A"/>
    <w:rsid w:val="00046D85"/>
    <w:rsid w:val="00056A33"/>
    <w:rsid w:val="0007706E"/>
    <w:rsid w:val="000A21D8"/>
    <w:rsid w:val="000B1A80"/>
    <w:rsid w:val="000B296F"/>
    <w:rsid w:val="000C5BF5"/>
    <w:rsid w:val="00144A2B"/>
    <w:rsid w:val="00175DCB"/>
    <w:rsid w:val="001E60B7"/>
    <w:rsid w:val="001F5B3F"/>
    <w:rsid w:val="002058CE"/>
    <w:rsid w:val="00213F53"/>
    <w:rsid w:val="00296262"/>
    <w:rsid w:val="002D01C0"/>
    <w:rsid w:val="002D47F6"/>
    <w:rsid w:val="00322312"/>
    <w:rsid w:val="003253CE"/>
    <w:rsid w:val="003B433E"/>
    <w:rsid w:val="004020F4"/>
    <w:rsid w:val="00404D36"/>
    <w:rsid w:val="00413F53"/>
    <w:rsid w:val="0042730F"/>
    <w:rsid w:val="00444C5A"/>
    <w:rsid w:val="004C13BA"/>
    <w:rsid w:val="004E750D"/>
    <w:rsid w:val="004F50B0"/>
    <w:rsid w:val="004F5594"/>
    <w:rsid w:val="004F771D"/>
    <w:rsid w:val="005103F3"/>
    <w:rsid w:val="00573E08"/>
    <w:rsid w:val="00575AE2"/>
    <w:rsid w:val="00577B23"/>
    <w:rsid w:val="005A41CC"/>
    <w:rsid w:val="005B0197"/>
    <w:rsid w:val="005B1D9E"/>
    <w:rsid w:val="005B2BDB"/>
    <w:rsid w:val="005E13E2"/>
    <w:rsid w:val="00631487"/>
    <w:rsid w:val="00675D91"/>
    <w:rsid w:val="00677430"/>
    <w:rsid w:val="006A2F28"/>
    <w:rsid w:val="006D4F34"/>
    <w:rsid w:val="006F2D30"/>
    <w:rsid w:val="006F3E9E"/>
    <w:rsid w:val="00712CAE"/>
    <w:rsid w:val="0079631D"/>
    <w:rsid w:val="00801D02"/>
    <w:rsid w:val="00822875"/>
    <w:rsid w:val="008368EA"/>
    <w:rsid w:val="008524EC"/>
    <w:rsid w:val="0086106D"/>
    <w:rsid w:val="008875A9"/>
    <w:rsid w:val="00892311"/>
    <w:rsid w:val="0089628D"/>
    <w:rsid w:val="0089769D"/>
    <w:rsid w:val="008C23C2"/>
    <w:rsid w:val="008C460C"/>
    <w:rsid w:val="008D7BCE"/>
    <w:rsid w:val="008E673C"/>
    <w:rsid w:val="00903FEC"/>
    <w:rsid w:val="009132C3"/>
    <w:rsid w:val="00957967"/>
    <w:rsid w:val="009E69C1"/>
    <w:rsid w:val="009F3449"/>
    <w:rsid w:val="00A6488B"/>
    <w:rsid w:val="00A8548B"/>
    <w:rsid w:val="00A923E8"/>
    <w:rsid w:val="00AA7EE3"/>
    <w:rsid w:val="00B41619"/>
    <w:rsid w:val="00B8257E"/>
    <w:rsid w:val="00B9529A"/>
    <w:rsid w:val="00BA34DF"/>
    <w:rsid w:val="00BA7935"/>
    <w:rsid w:val="00BF49B4"/>
    <w:rsid w:val="00C26518"/>
    <w:rsid w:val="00C424AA"/>
    <w:rsid w:val="00C4412E"/>
    <w:rsid w:val="00C8236A"/>
    <w:rsid w:val="00C9355E"/>
    <w:rsid w:val="00CB0696"/>
    <w:rsid w:val="00CE395E"/>
    <w:rsid w:val="00CF1891"/>
    <w:rsid w:val="00D2197E"/>
    <w:rsid w:val="00D41AB9"/>
    <w:rsid w:val="00D74B55"/>
    <w:rsid w:val="00D857AF"/>
    <w:rsid w:val="00DB0876"/>
    <w:rsid w:val="00DB4F9E"/>
    <w:rsid w:val="00DD2863"/>
    <w:rsid w:val="00E41457"/>
    <w:rsid w:val="00E92CB9"/>
    <w:rsid w:val="00EE39B8"/>
    <w:rsid w:val="00FA0B4D"/>
    <w:rsid w:val="00FF5289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  <w15:docId w15:val="{D116007F-6768-4A15-AC03-B134CFC99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13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InsideAricanArt.com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bbc.co.uk/bitesize/ks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417158B2</Template>
  <TotalTime>0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Mistry</dc:creator>
  <cp:lastModifiedBy>N. Whitmarsh</cp:lastModifiedBy>
  <cp:revision>2</cp:revision>
  <dcterms:created xsi:type="dcterms:W3CDTF">2021-09-20T11:35:00Z</dcterms:created>
  <dcterms:modified xsi:type="dcterms:W3CDTF">2021-09-20T11:35:00Z</dcterms:modified>
</cp:coreProperties>
</file>