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4DCFC" w14:textId="00BBFBE6" w:rsidR="002058CE" w:rsidRDefault="00847379" w:rsidP="002D01C0">
      <w:pPr>
        <w:jc w:val="center"/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B" wp14:editId="3064F646">
            <wp:simplePos x="0" y="0"/>
            <wp:positionH relativeFrom="column">
              <wp:posOffset>1525905</wp:posOffset>
            </wp:positionH>
            <wp:positionV relativeFrom="paragraph">
              <wp:posOffset>-92710</wp:posOffset>
            </wp:positionV>
            <wp:extent cx="1294130" cy="1167130"/>
            <wp:effectExtent l="0" t="0" r="1270" b="0"/>
            <wp:wrapTight wrapText="bothSides">
              <wp:wrapPolygon edited="0">
                <wp:start x="0" y="0"/>
                <wp:lineTo x="0" y="21153"/>
                <wp:lineTo x="21303" y="21153"/>
                <wp:lineTo x="2130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294130" cy="116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58E1704E">
            <wp:simplePos x="0" y="0"/>
            <wp:positionH relativeFrom="column">
              <wp:posOffset>8482330</wp:posOffset>
            </wp:positionH>
            <wp:positionV relativeFrom="paragraph">
              <wp:posOffset>-57785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46BB4A25">
            <wp:simplePos x="0" y="0"/>
            <wp:positionH relativeFrom="column">
              <wp:posOffset>-109855</wp:posOffset>
            </wp:positionH>
            <wp:positionV relativeFrom="paragraph">
              <wp:posOffset>-86360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Homework</w:t>
      </w:r>
      <w:r w:rsidR="004020F4" w:rsidRPr="004020F4">
        <w:rPr>
          <w:noProof/>
          <w:lang w:eastAsia="en-GB"/>
        </w:rPr>
        <w:t xml:space="preserve"> </w:t>
      </w:r>
    </w:p>
    <w:p w14:paraId="2404DCFD" w14:textId="036A743B" w:rsidR="002D01C0" w:rsidRPr="002D01C0" w:rsidRDefault="002D01C0" w:rsidP="002D01C0">
      <w:pPr>
        <w:jc w:val="center"/>
        <w:rPr>
          <w:b/>
          <w:sz w:val="56"/>
        </w:rPr>
      </w:pPr>
      <w:r>
        <w:rPr>
          <w:b/>
          <w:sz w:val="56"/>
        </w:rPr>
        <w:t xml:space="preserve">Year </w:t>
      </w:r>
      <w:r w:rsidR="00B20D55">
        <w:rPr>
          <w:b/>
          <w:sz w:val="56"/>
        </w:rPr>
        <w:t>5</w:t>
      </w:r>
      <w:r>
        <w:rPr>
          <w:b/>
          <w:sz w:val="56"/>
        </w:rPr>
        <w:t xml:space="preserve"> Topic: </w:t>
      </w:r>
      <w:r w:rsidR="000069A2">
        <w:rPr>
          <w:b/>
          <w:sz w:val="56"/>
        </w:rPr>
        <w:t>The Shang Dynasty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322312" w14:paraId="2404DD02" w14:textId="77777777" w:rsidTr="002D01C0">
        <w:tc>
          <w:tcPr>
            <w:tcW w:w="3903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903" w:type="dxa"/>
            <w:shd w:val="clear" w:color="auto" w:fill="66FFFF"/>
          </w:tcPr>
          <w:p w14:paraId="2404DCFF" w14:textId="77777777" w:rsidR="002D01C0" w:rsidRPr="00322312" w:rsidRDefault="00D857AF">
            <w:pPr>
              <w:rPr>
                <w:rFonts w:ascii="Brush Script MT" w:hAnsi="Brush Script MT"/>
                <w:b/>
                <w:sz w:val="36"/>
                <w:szCs w:val="36"/>
              </w:rPr>
            </w:pPr>
            <w:r w:rsidRPr="00322312">
              <w:rPr>
                <w:rFonts w:ascii="Brush Script MT" w:hAnsi="Brush Script MT"/>
                <w:b/>
                <w:sz w:val="36"/>
                <w:szCs w:val="36"/>
              </w:rPr>
              <w:t>Be a Writer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2404DD00" w14:textId="77777777" w:rsidR="002D01C0" w:rsidRPr="00322312" w:rsidRDefault="00D857AF">
            <w:pPr>
              <w:rPr>
                <w:rFonts w:ascii="Arial Black" w:hAnsi="Arial Black"/>
                <w:b/>
                <w:sz w:val="36"/>
                <w:szCs w:val="36"/>
              </w:rPr>
            </w:pPr>
            <w:r w:rsidRPr="00322312">
              <w:rPr>
                <w:rFonts w:ascii="Arial Black" w:hAnsi="Arial Black"/>
                <w:b/>
                <w:sz w:val="36"/>
                <w:szCs w:val="36"/>
              </w:rPr>
              <w:t>Be a Detective</w:t>
            </w:r>
          </w:p>
        </w:tc>
        <w:tc>
          <w:tcPr>
            <w:tcW w:w="3904" w:type="dxa"/>
            <w:shd w:val="clear" w:color="auto" w:fill="FFFF99"/>
          </w:tcPr>
          <w:p w14:paraId="2404DD01" w14:textId="77777777" w:rsidR="002D01C0" w:rsidRPr="00322312" w:rsidRDefault="00D857AF">
            <w:pPr>
              <w:rPr>
                <w:rFonts w:ascii="Curlz MT" w:hAnsi="Curlz MT"/>
                <w:b/>
                <w:sz w:val="36"/>
                <w:szCs w:val="36"/>
              </w:rPr>
            </w:pPr>
            <w:r w:rsidRPr="00322312">
              <w:rPr>
                <w:rFonts w:ascii="Curlz MT" w:hAnsi="Curlz MT"/>
                <w:b/>
                <w:sz w:val="36"/>
                <w:szCs w:val="36"/>
              </w:rPr>
              <w:t>Be an Artist</w:t>
            </w:r>
          </w:p>
        </w:tc>
      </w:tr>
      <w:tr w:rsidR="00322312" w14:paraId="2404DD10" w14:textId="77777777" w:rsidTr="002D01C0">
        <w:tc>
          <w:tcPr>
            <w:tcW w:w="3903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</w:t>
            </w:r>
            <w:r w:rsidRPr="005B36C4">
              <w:rPr>
                <w:b/>
                <w:sz w:val="40"/>
              </w:rPr>
              <w:t>one task per section</w:t>
            </w:r>
            <w:r w:rsidRPr="000C5BF5">
              <w:rPr>
                <w:sz w:val="40"/>
              </w:rPr>
              <w:t xml:space="preserve">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10654911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3CB22518" w14:textId="77777777" w:rsidR="005B36C4" w:rsidRDefault="005B36C4" w:rsidP="002D01C0">
            <w:pPr>
              <w:rPr>
                <w:sz w:val="40"/>
              </w:rPr>
            </w:pPr>
          </w:p>
          <w:p w14:paraId="1024AD10" w14:textId="77777777" w:rsidR="00F12E27" w:rsidRDefault="00B23CC6" w:rsidP="00F12E27">
            <w:pPr>
              <w:rPr>
                <w:sz w:val="40"/>
              </w:rPr>
            </w:pPr>
            <w:r>
              <w:rPr>
                <w:sz w:val="40"/>
              </w:rPr>
              <w:t xml:space="preserve">Abacus Homework on line. </w:t>
            </w:r>
          </w:p>
          <w:p w14:paraId="381AC3C5" w14:textId="77777777" w:rsidR="00847379" w:rsidRDefault="00847379" w:rsidP="00F12E27">
            <w:pPr>
              <w:rPr>
                <w:b/>
                <w:sz w:val="36"/>
                <w:szCs w:val="32"/>
              </w:rPr>
            </w:pPr>
          </w:p>
          <w:p w14:paraId="7029D6DC" w14:textId="6A0FEAF1" w:rsidR="00F12E27" w:rsidRPr="00847379" w:rsidRDefault="00F12E27" w:rsidP="00F12E27">
            <w:pPr>
              <w:rPr>
                <w:b/>
                <w:sz w:val="36"/>
                <w:szCs w:val="32"/>
              </w:rPr>
            </w:pPr>
            <w:bookmarkStart w:id="0" w:name="_GoBack"/>
            <w:bookmarkEnd w:id="0"/>
            <w:r w:rsidRPr="00E6468B">
              <w:rPr>
                <w:b/>
                <w:sz w:val="36"/>
                <w:szCs w:val="32"/>
                <w:highlight w:val="yellow"/>
              </w:rPr>
              <w:t>Homework is due on or before March 20</w:t>
            </w:r>
            <w:r w:rsidRPr="00E6468B">
              <w:rPr>
                <w:b/>
                <w:sz w:val="36"/>
                <w:szCs w:val="32"/>
                <w:highlight w:val="yellow"/>
                <w:vertAlign w:val="superscript"/>
              </w:rPr>
              <w:t>th</w:t>
            </w:r>
            <w:r w:rsidRPr="00E6468B">
              <w:rPr>
                <w:b/>
                <w:sz w:val="36"/>
                <w:szCs w:val="32"/>
                <w:highlight w:val="yellow"/>
              </w:rPr>
              <w:t xml:space="preserve"> 2020.</w:t>
            </w:r>
          </w:p>
          <w:p w14:paraId="2404DD05" w14:textId="2AB3258D" w:rsidR="005B36C4" w:rsidRPr="005B36C4" w:rsidRDefault="005B36C4" w:rsidP="002D01C0">
            <w:pPr>
              <w:rPr>
                <w:sz w:val="40"/>
              </w:rPr>
            </w:pPr>
          </w:p>
        </w:tc>
        <w:tc>
          <w:tcPr>
            <w:tcW w:w="3903" w:type="dxa"/>
            <w:shd w:val="clear" w:color="auto" w:fill="66FFFF"/>
          </w:tcPr>
          <w:p w14:paraId="22F5E158" w14:textId="77777777" w:rsidR="00EF1F4D" w:rsidRPr="00EF1F4D" w:rsidRDefault="00EF1F4D" w:rsidP="00EF1F4D">
            <w:pPr>
              <w:rPr>
                <w:rFonts w:ascii="Arial Narrow" w:hAnsi="Arial Narrow" w:cs="Calibri"/>
                <w:b/>
                <w:bCs/>
              </w:rPr>
            </w:pPr>
            <w:r w:rsidRPr="00EF1F4D">
              <w:rPr>
                <w:rFonts w:ascii="Arial Narrow" w:hAnsi="Arial Narrow" w:cs="Calibri"/>
                <w:b/>
                <w:bCs/>
              </w:rPr>
              <w:t xml:space="preserve">PowerPoint </w:t>
            </w:r>
          </w:p>
          <w:p w14:paraId="4DD2AD8E" w14:textId="77777777" w:rsidR="00EF1F4D" w:rsidRPr="00EF1F4D" w:rsidRDefault="00EF1F4D" w:rsidP="00EF1F4D">
            <w:pPr>
              <w:rPr>
                <w:rFonts w:ascii="Arial Narrow" w:hAnsi="Arial Narrow" w:cs="Calibri"/>
                <w:bCs/>
              </w:rPr>
            </w:pPr>
            <w:r w:rsidRPr="00EF1F4D">
              <w:rPr>
                <w:rFonts w:ascii="Arial Narrow" w:hAnsi="Arial Narrow" w:cs="Calibri"/>
                <w:bCs/>
              </w:rPr>
              <w:t xml:space="preserve">Create a PowerPoint about The Shang Dynasty  </w:t>
            </w:r>
          </w:p>
          <w:p w14:paraId="26591075" w14:textId="77777777" w:rsidR="00EF1F4D" w:rsidRPr="00EF1F4D" w:rsidRDefault="00EF1F4D" w:rsidP="00EF1F4D">
            <w:pPr>
              <w:rPr>
                <w:rFonts w:ascii="Arial Narrow" w:hAnsi="Arial Narrow" w:cs="Calibri"/>
                <w:bCs/>
              </w:rPr>
            </w:pPr>
            <w:r w:rsidRPr="00EF1F4D">
              <w:rPr>
                <w:rFonts w:ascii="Arial Narrow" w:hAnsi="Arial Narrow" w:cs="Calibri"/>
                <w:bCs/>
              </w:rPr>
              <w:t>How did it start?  Important rulers?  How long did it last for? Main event that happened during the Shang Dynasty?</w:t>
            </w:r>
          </w:p>
          <w:p w14:paraId="41D9133F" w14:textId="77777777" w:rsidR="00EF1F4D" w:rsidRPr="004C4BD3" w:rsidRDefault="00EF1F4D" w:rsidP="00EF1F4D">
            <w:pPr>
              <w:rPr>
                <w:rFonts w:ascii="Arial Narrow" w:hAnsi="Arial Narrow" w:cs="Calibri"/>
                <w:b/>
                <w:bCs/>
              </w:rPr>
            </w:pPr>
            <w:r w:rsidRPr="004C4BD3">
              <w:rPr>
                <w:rFonts w:ascii="Arial Narrow" w:hAnsi="Arial Narrow" w:cs="Calibri"/>
                <w:b/>
                <w:bCs/>
              </w:rPr>
              <w:t xml:space="preserve">Or </w:t>
            </w:r>
          </w:p>
          <w:p w14:paraId="2404DD0D" w14:textId="3FC44150" w:rsidR="008D7BCE" w:rsidRPr="008D7BCE" w:rsidRDefault="00EF1F4D" w:rsidP="00EF1F4D">
            <w:pPr>
              <w:rPr>
                <w:rFonts w:ascii="Arial Narrow" w:eastAsia="Times New Roman" w:hAnsi="Arial Narrow" w:cs="Times New Roman"/>
                <w:color w:val="0A0A0A"/>
                <w:lang w:eastAsia="en-GB"/>
              </w:rPr>
            </w:pPr>
            <w:r w:rsidRPr="00EF1F4D">
              <w:rPr>
                <w:rFonts w:ascii="Arial Narrow" w:hAnsi="Arial Narrow" w:cs="Calibri"/>
                <w:bCs/>
              </w:rPr>
              <w:t>Create a PowerPoint highlighting the differences between China during the Shang dynasty and Modern day China.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5E4E8B76" w14:textId="77777777" w:rsidR="00F12E27" w:rsidRPr="00F12E27" w:rsidRDefault="00F12E27" w:rsidP="00F12E27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 w:rsidRPr="00F12E27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>Create your own Shang dynasty quiz.</w:t>
            </w:r>
          </w:p>
          <w:p w14:paraId="06491C9D" w14:textId="77777777" w:rsidR="00F12E27" w:rsidRPr="00F12E27" w:rsidRDefault="00F12E27" w:rsidP="00F12E27">
            <w:pPr>
              <w:rPr>
                <w:rFonts w:ascii="Arial Narrow" w:hAnsi="Arial Narrow" w:cs="Calibri"/>
                <w:bCs/>
                <w:color w:val="000000"/>
                <w:lang w:eastAsia="en-GB"/>
              </w:rPr>
            </w:pPr>
            <w:r w:rsidRPr="00F12E27">
              <w:rPr>
                <w:rFonts w:ascii="Arial Narrow" w:hAnsi="Arial Narrow" w:cs="Calibri"/>
                <w:bCs/>
                <w:color w:val="000000"/>
                <w:lang w:eastAsia="en-GB"/>
              </w:rPr>
              <w:t>Create a multiple choice quiz game in the style of ‘Who wants to be a millionaire’.</w:t>
            </w:r>
          </w:p>
          <w:p w14:paraId="2404DD0E" w14:textId="71FA32B4" w:rsidR="002D01C0" w:rsidRDefault="00F12E27" w:rsidP="00F12E27">
            <w:r w:rsidRPr="00F12E27">
              <w:rPr>
                <w:rFonts w:ascii="Arial Narrow" w:hAnsi="Arial Narrow" w:cs="Calibri"/>
                <w:bCs/>
                <w:color w:val="000000"/>
                <w:lang w:eastAsia="en-GB"/>
              </w:rPr>
              <w:t>E.g. Where did The Shang Dynasty start? A. China, B. England, C. Germany D. Australia</w:t>
            </w:r>
            <w: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>.</w:t>
            </w:r>
          </w:p>
        </w:tc>
        <w:tc>
          <w:tcPr>
            <w:tcW w:w="3904" w:type="dxa"/>
            <w:shd w:val="clear" w:color="auto" w:fill="FFFF99"/>
          </w:tcPr>
          <w:p w14:paraId="6DBC1C69" w14:textId="77777777" w:rsidR="00F12E27" w:rsidRPr="004C4BD3" w:rsidRDefault="00F12E27" w:rsidP="00F12E27">
            <w:pPr>
              <w:rPr>
                <w:rFonts w:ascii="Arial Narrow" w:hAnsi="Arial Narrow"/>
                <w:b/>
              </w:rPr>
            </w:pPr>
            <w:r w:rsidRPr="004C4BD3">
              <w:rPr>
                <w:rFonts w:ascii="Arial Narrow" w:hAnsi="Arial Narrow"/>
                <w:b/>
              </w:rPr>
              <w:t>Listen to traditional Chinese music.</w:t>
            </w:r>
          </w:p>
          <w:p w14:paraId="649ADF0E" w14:textId="77777777" w:rsidR="00F12E27" w:rsidRPr="004C4BD3" w:rsidRDefault="00F12E27" w:rsidP="00F12E27">
            <w:pPr>
              <w:rPr>
                <w:rFonts w:ascii="Arial Narrow" w:hAnsi="Arial Narrow"/>
              </w:rPr>
            </w:pPr>
            <w:r w:rsidRPr="004C4BD3">
              <w:rPr>
                <w:rFonts w:ascii="Arial Narrow" w:hAnsi="Arial Narrow"/>
              </w:rPr>
              <w:t xml:space="preserve">Write about how it makes you feel and what instruments you can hear throughout the song. </w:t>
            </w:r>
          </w:p>
          <w:p w14:paraId="71D79957" w14:textId="77777777" w:rsidR="004C4BD3" w:rsidRPr="00E6468B" w:rsidRDefault="004C4BD3" w:rsidP="0032231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E6468B">
              <w:rPr>
                <w:rFonts w:ascii="Arial Narrow" w:hAnsi="Arial Narrow"/>
                <w:b/>
                <w:sz w:val="18"/>
                <w:szCs w:val="18"/>
              </w:rPr>
              <w:t>Or</w:t>
            </w:r>
          </w:p>
          <w:p w14:paraId="117D5C91" w14:textId="6781B3E6" w:rsidR="004C4BD3" w:rsidRPr="00E6468B" w:rsidRDefault="004C4BD3" w:rsidP="00322312">
            <w:pPr>
              <w:rPr>
                <w:rFonts w:ascii="Arial Narrow" w:hAnsi="Arial Narrow"/>
                <w:b/>
              </w:rPr>
            </w:pPr>
            <w:r w:rsidRPr="00E6468B">
              <w:rPr>
                <w:rFonts w:ascii="Arial Narrow" w:hAnsi="Arial Narrow"/>
                <w:b/>
              </w:rPr>
              <w:t>Can you learn some traditional Chinese phrases? E.g.  Good Morning/Night, Hello, How are you etc.</w:t>
            </w:r>
          </w:p>
          <w:p w14:paraId="2404DD0F" w14:textId="4004AC6A" w:rsidR="004C4BD3" w:rsidRPr="00E6468B" w:rsidRDefault="004C4BD3" w:rsidP="004C4BD3">
            <w:pPr>
              <w:rPr>
                <w:rFonts w:ascii="Arial Narrow" w:hAnsi="Arial Narrow"/>
              </w:rPr>
            </w:pPr>
            <w:r w:rsidRPr="00E6468B">
              <w:rPr>
                <w:rFonts w:ascii="Arial Narrow" w:hAnsi="Arial Narrow"/>
              </w:rPr>
              <w:t>Learn them and teach them to the rest of the class/year group throughout our new topic!</w:t>
            </w:r>
          </w:p>
        </w:tc>
      </w:tr>
      <w:tr w:rsidR="00322312" w14:paraId="2404DD1B" w14:textId="77777777" w:rsidTr="002D01C0">
        <w:tc>
          <w:tcPr>
            <w:tcW w:w="3903" w:type="dxa"/>
            <w:vMerge/>
          </w:tcPr>
          <w:p w14:paraId="2404DD11" w14:textId="77228388" w:rsidR="002D01C0" w:rsidRDefault="002D01C0"/>
        </w:tc>
        <w:tc>
          <w:tcPr>
            <w:tcW w:w="3903" w:type="dxa"/>
            <w:shd w:val="clear" w:color="auto" w:fill="66FFFF"/>
          </w:tcPr>
          <w:p w14:paraId="2099E099" w14:textId="126A5A2A" w:rsidR="00EF1F4D" w:rsidRDefault="00EF1F4D" w:rsidP="00EF1F4D">
            <w:pPr>
              <w:rPr>
                <w:rFonts w:ascii="Arial Narrow" w:hAnsi="Arial Narrow" w:cs="Calibri"/>
              </w:rPr>
            </w:pPr>
            <w:r w:rsidRPr="00EF1F4D">
              <w:rPr>
                <w:rFonts w:ascii="Arial Narrow" w:hAnsi="Arial Narrow" w:cs="Calibri"/>
              </w:rPr>
              <w:t xml:space="preserve">Write a </w:t>
            </w:r>
            <w:r w:rsidRPr="00EF1F4D">
              <w:rPr>
                <w:rFonts w:ascii="Arial Narrow" w:hAnsi="Arial Narrow" w:cs="Calibri"/>
                <w:b/>
              </w:rPr>
              <w:t>biography</w:t>
            </w:r>
            <w:r>
              <w:rPr>
                <w:rFonts w:ascii="Arial Narrow" w:hAnsi="Arial Narrow" w:cs="Calibri"/>
              </w:rPr>
              <w:t xml:space="preserve"> about lady Fu Hao.</w:t>
            </w:r>
          </w:p>
          <w:p w14:paraId="2404DD18" w14:textId="4A4A0BBC" w:rsidR="002D01C0" w:rsidRPr="00EF1F4D" w:rsidRDefault="00EF1F4D" w:rsidP="00EF1F4D">
            <w:pPr>
              <w:rPr>
                <w:rFonts w:ascii="Arial Narrow" w:hAnsi="Arial Narrow" w:cs="Calibri"/>
              </w:rPr>
            </w:pPr>
            <w:r w:rsidRPr="00EF1F4D">
              <w:rPr>
                <w:rFonts w:ascii="Arial Narrow" w:hAnsi="Arial Narrow" w:cs="Calibri"/>
              </w:rPr>
              <w:t>Who was she? Why was she important? What new ideas did she implement? Why was she unusual?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3D1E1F68" w14:textId="77777777" w:rsidR="00F12E27" w:rsidRPr="00F12E27" w:rsidRDefault="00F12E27" w:rsidP="00F12E27">
            <w:pPr>
              <w:rPr>
                <w:rFonts w:ascii="Arial Narrow" w:hAnsi="Arial Narrow"/>
              </w:rPr>
            </w:pPr>
            <w:r w:rsidRPr="00F12E27">
              <w:rPr>
                <w:rFonts w:ascii="Arial Narrow" w:hAnsi="Arial Narrow"/>
              </w:rPr>
              <w:t>The Shang were the first Chinese people to invent writing. The Shang people, who lived over 3000 years ago, etched characters - pictures - onto bones. Shang writing is known as 'oracle bone script'.  The oracle bone script developed into the modern characters which Chinese people still use today.</w:t>
            </w:r>
          </w:p>
          <w:p w14:paraId="47A7BED5" w14:textId="77777777" w:rsidR="00F12E27" w:rsidRPr="00F12E27" w:rsidRDefault="00F12E27" w:rsidP="00F12E27">
            <w:pPr>
              <w:rPr>
                <w:rFonts w:ascii="Arial Narrow" w:hAnsi="Arial Narrow"/>
              </w:rPr>
            </w:pPr>
          </w:p>
          <w:p w14:paraId="2404DD19" w14:textId="3AFA8FD3" w:rsidR="00015923" w:rsidRPr="00F12E27" w:rsidRDefault="00F12E27" w:rsidP="00F12E27">
            <w:pPr>
              <w:rPr>
                <w:rFonts w:ascii="Arial Narrow" w:hAnsi="Arial Narrow"/>
                <w:b/>
              </w:rPr>
            </w:pPr>
            <w:r w:rsidRPr="00F12E27">
              <w:rPr>
                <w:rFonts w:ascii="Arial Narrow" w:hAnsi="Arial Narrow"/>
                <w:b/>
              </w:rPr>
              <w:t>Can you write words or phrases in Shang ‘Oracle bone script’ and modern-day Chinese lettering?</w:t>
            </w:r>
          </w:p>
        </w:tc>
        <w:tc>
          <w:tcPr>
            <w:tcW w:w="3904" w:type="dxa"/>
            <w:shd w:val="clear" w:color="auto" w:fill="FFFF99"/>
          </w:tcPr>
          <w:p w14:paraId="61C9C447" w14:textId="77777777" w:rsidR="00F12E27" w:rsidRPr="00F12E27" w:rsidRDefault="00F12E27" w:rsidP="00F12E27">
            <w:pPr>
              <w:rPr>
                <w:rFonts w:ascii="Arial Narrow" w:hAnsi="Arial Narrow"/>
                <w:b/>
              </w:rPr>
            </w:pPr>
            <w:r w:rsidRPr="00F12E27">
              <w:rPr>
                <w:rFonts w:ascii="Arial Narrow" w:hAnsi="Arial Narrow"/>
                <w:b/>
              </w:rPr>
              <w:t xml:space="preserve">Chinese dragon model </w:t>
            </w:r>
          </w:p>
          <w:p w14:paraId="147BCB43" w14:textId="01CF63EB" w:rsidR="00F12E27" w:rsidRDefault="00F12E27" w:rsidP="00F12E27">
            <w:pPr>
              <w:rPr>
                <w:rFonts w:ascii="Arial Narrow" w:hAnsi="Arial Narrow"/>
              </w:rPr>
            </w:pPr>
            <w:r w:rsidRPr="00810B30">
              <w:rPr>
                <w:rFonts w:ascii="Ebrima" w:hAnsi="Ebrima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8CA65C4" wp14:editId="59D4A966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484505</wp:posOffset>
                  </wp:positionV>
                  <wp:extent cx="1080135" cy="986790"/>
                  <wp:effectExtent l="0" t="0" r="5715" b="3810"/>
                  <wp:wrapTight wrapText="bothSides">
                    <wp:wrapPolygon edited="0">
                      <wp:start x="0" y="0"/>
                      <wp:lineTo x="0" y="21266"/>
                      <wp:lineTo x="21333" y="21266"/>
                      <wp:lineTo x="21333" y="0"/>
                      <wp:lineTo x="0" y="0"/>
                    </wp:wrapPolygon>
                  </wp:wrapTight>
                  <wp:docPr id="6" name="Picture 6" descr="Image result for chinese  new yeardragon pictur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inese  new yeardragon picture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75" t="3892" r="28016" b="-78"/>
                          <a:stretch/>
                        </pic:blipFill>
                        <pic:spPr bwMode="auto">
                          <a:xfrm>
                            <a:off x="0" y="0"/>
                            <a:ext cx="1080135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12E27">
              <w:rPr>
                <w:rFonts w:ascii="Arial Narrow" w:hAnsi="Arial Narrow"/>
              </w:rPr>
              <w:t xml:space="preserve">Create your own Chinese Dragon model and find out why it is important part of Chinese history and culture. </w:t>
            </w:r>
          </w:p>
          <w:p w14:paraId="47D7692F" w14:textId="77777777" w:rsidR="00F12E27" w:rsidRPr="00810B30" w:rsidRDefault="00F12E27" w:rsidP="00F12E27">
            <w:pPr>
              <w:rPr>
                <w:rFonts w:ascii="Ebrima" w:hAnsi="Ebrima"/>
              </w:rPr>
            </w:pPr>
          </w:p>
          <w:p w14:paraId="2404DD1A" w14:textId="32805F29" w:rsidR="00DD2863" w:rsidRDefault="00DD2863" w:rsidP="000E0032"/>
        </w:tc>
      </w:tr>
      <w:tr w:rsidR="00322312" w14:paraId="2404DD26" w14:textId="77777777" w:rsidTr="00847379">
        <w:trPr>
          <w:trHeight w:val="2817"/>
        </w:trPr>
        <w:tc>
          <w:tcPr>
            <w:tcW w:w="3903" w:type="dxa"/>
            <w:vMerge/>
          </w:tcPr>
          <w:p w14:paraId="2404DD1C" w14:textId="6A81826C" w:rsidR="002D01C0" w:rsidRDefault="002D01C0"/>
        </w:tc>
        <w:tc>
          <w:tcPr>
            <w:tcW w:w="3903" w:type="dxa"/>
            <w:shd w:val="clear" w:color="auto" w:fill="66FFFF"/>
          </w:tcPr>
          <w:p w14:paraId="01219918" w14:textId="0C386555" w:rsidR="00EF1F4D" w:rsidRPr="00EF1F4D" w:rsidRDefault="00EF1F4D" w:rsidP="00EF1F4D">
            <w:pPr>
              <w:rPr>
                <w:rFonts w:ascii="Arial Narrow" w:hAnsi="Arial Narrow" w:cs="Calibri"/>
              </w:rPr>
            </w:pPr>
            <w:r w:rsidRPr="00EF1F4D">
              <w:rPr>
                <w:rFonts w:ascii="Arial Narrow" w:hAnsi="Arial Narrow" w:cs="Calibri"/>
              </w:rPr>
              <w:t xml:space="preserve">To write a series of travel blogs exploring China. </w:t>
            </w:r>
            <w:r w:rsidR="008F2BF1" w:rsidRPr="00EF1F4D">
              <w:rPr>
                <w:rFonts w:ascii="Arial Narrow" w:hAnsi="Arial Narrow" w:cs="Calibri"/>
              </w:rPr>
              <w:t>E.g.</w:t>
            </w:r>
            <w:r w:rsidRPr="00EF1F4D">
              <w:rPr>
                <w:rFonts w:ascii="Arial Narrow" w:hAnsi="Arial Narrow" w:cs="Calibri"/>
              </w:rPr>
              <w:t xml:space="preserve"> Great Wall of China. </w:t>
            </w:r>
          </w:p>
          <w:p w14:paraId="06C518EE" w14:textId="15E25294" w:rsidR="008E673C" w:rsidRPr="00F12E27" w:rsidRDefault="00EF1F4D" w:rsidP="00EF1F4D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 w:cs="Calibri"/>
              </w:rPr>
              <w:t>This can be written as a diary entry, letter home or a review</w:t>
            </w:r>
            <w:r w:rsidRPr="00F12E27">
              <w:rPr>
                <w:rFonts w:ascii="Arial Narrow" w:hAnsi="Arial Narrow" w:cs="Calibri"/>
                <w:noProof/>
              </w:rPr>
              <w:t xml:space="preserve"> </w:t>
            </w:r>
            <w:r w:rsidR="008E673C" w:rsidRPr="00F12E27">
              <w:rPr>
                <w:rFonts w:ascii="Arial Narrow" w:hAnsi="Arial Narrow"/>
                <w:noProof/>
              </w:rPr>
              <w:t xml:space="preserve">You </w:t>
            </w:r>
            <w:r w:rsidR="00444C5A" w:rsidRPr="00F12E27">
              <w:rPr>
                <w:rFonts w:ascii="Arial Narrow" w:hAnsi="Arial Narrow"/>
                <w:noProof/>
              </w:rPr>
              <w:t>need to inlude…</w:t>
            </w:r>
          </w:p>
          <w:p w14:paraId="0EDD4181" w14:textId="38647B98" w:rsidR="00444C5A" w:rsidRPr="00F12E27" w:rsidRDefault="00444C5A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-Date</w:t>
            </w:r>
          </w:p>
          <w:p w14:paraId="01E659BA" w14:textId="6ED24AE5" w:rsidR="00444C5A" w:rsidRPr="00F12E27" w:rsidRDefault="00444C5A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-‘Dear Diary…</w:t>
            </w:r>
            <w:r w:rsidR="001F5B3F" w:rsidRPr="00F12E27">
              <w:rPr>
                <w:rFonts w:ascii="Arial Narrow" w:hAnsi="Arial Narrow"/>
                <w:noProof/>
              </w:rPr>
              <w:t xml:space="preserve">’ </w:t>
            </w:r>
            <w:r w:rsidRPr="00F12E27">
              <w:rPr>
                <w:rFonts w:ascii="Arial Narrow" w:hAnsi="Arial Narrow"/>
                <w:noProof/>
              </w:rPr>
              <w:t xml:space="preserve"> to start</w:t>
            </w:r>
          </w:p>
          <w:p w14:paraId="14903139" w14:textId="20F69B3C" w:rsidR="001F5B3F" w:rsidRPr="00F12E27" w:rsidRDefault="001F5B3F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-First line summary ‘Today has been scary…’</w:t>
            </w:r>
          </w:p>
          <w:p w14:paraId="2FAE000D" w14:textId="6281D3B7" w:rsidR="008368EA" w:rsidRPr="00F12E27" w:rsidRDefault="008368EA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-Chatty style</w:t>
            </w:r>
          </w:p>
          <w:p w14:paraId="29A405E6" w14:textId="76D5267D" w:rsidR="008368EA" w:rsidRPr="00F12E27" w:rsidRDefault="00EF1F4D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-First person</w:t>
            </w:r>
          </w:p>
          <w:p w14:paraId="45A93F75" w14:textId="5E8A229A" w:rsidR="008368EA" w:rsidRPr="00F12E27" w:rsidRDefault="008368EA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-Past tense</w:t>
            </w:r>
          </w:p>
          <w:p w14:paraId="2404DD23" w14:textId="45430B71" w:rsidR="002D01C0" w:rsidRPr="00847379" w:rsidRDefault="008368EA">
            <w:pPr>
              <w:rPr>
                <w:rFonts w:ascii="Arial Narrow" w:hAnsi="Arial Narrow"/>
                <w:noProof/>
              </w:rPr>
            </w:pPr>
            <w:r w:rsidRPr="00F12E27">
              <w:rPr>
                <w:rFonts w:ascii="Arial Narrow" w:hAnsi="Arial Narrow"/>
                <w:noProof/>
              </w:rPr>
              <w:t>-Questions</w:t>
            </w:r>
          </w:p>
        </w:tc>
        <w:tc>
          <w:tcPr>
            <w:tcW w:w="3904" w:type="dxa"/>
            <w:shd w:val="clear" w:color="auto" w:fill="FDE9D9" w:themeFill="accent6" w:themeFillTint="33"/>
          </w:tcPr>
          <w:p w14:paraId="09D253F4" w14:textId="77777777" w:rsidR="00F12E27" w:rsidRDefault="00F12E27" w:rsidP="00F12E27">
            <w:pPr>
              <w:rPr>
                <w:rFonts w:ascii="Arial Narrow" w:hAnsi="Arial Narrow"/>
                <w:b/>
              </w:rPr>
            </w:pPr>
            <w:r w:rsidRPr="00F12E27">
              <w:rPr>
                <w:rFonts w:ascii="Arial Narrow" w:hAnsi="Arial Narrow"/>
                <w:b/>
              </w:rPr>
              <w:t>Create a timeline of the Shang Dynasty</w:t>
            </w:r>
          </w:p>
          <w:p w14:paraId="3C8AC203" w14:textId="77777777" w:rsidR="006F3E9E" w:rsidRDefault="006F3E9E" w:rsidP="00F12E27">
            <w:pPr>
              <w:rPr>
                <w:rFonts w:ascii="Arial Narrow" w:hAnsi="Arial Narrow"/>
              </w:rPr>
            </w:pPr>
            <w:r w:rsidRPr="006F3E9E">
              <w:rPr>
                <w:rFonts w:ascii="Arial Narrow" w:hAnsi="Arial Narrow"/>
              </w:rPr>
              <w:t>You will need a ruler a</w:t>
            </w:r>
            <w:r w:rsidR="00F12E27">
              <w:rPr>
                <w:rFonts w:ascii="Arial Narrow" w:hAnsi="Arial Narrow"/>
              </w:rPr>
              <w:t>nd paper to create a timeline.</w:t>
            </w:r>
          </w:p>
          <w:p w14:paraId="3241C369" w14:textId="77777777" w:rsidR="00F12E27" w:rsidRDefault="00F12E27" w:rsidP="00F12E27">
            <w:pPr>
              <w:rPr>
                <w:rFonts w:ascii="Arial Narrow" w:hAnsi="Arial Narrow"/>
              </w:rPr>
            </w:pPr>
          </w:p>
          <w:p w14:paraId="0E573CC5" w14:textId="77777777" w:rsidR="00F12E27" w:rsidRDefault="00F12E27" w:rsidP="00F12E2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Try to include all of the most important and significant dates/</w:t>
            </w:r>
            <w:r w:rsidR="008F2BF1">
              <w:rPr>
                <w:rFonts w:ascii="Arial Narrow" w:hAnsi="Arial Narrow"/>
              </w:rPr>
              <w:t>events on</w:t>
            </w:r>
            <w:r>
              <w:rPr>
                <w:rFonts w:ascii="Arial Narrow" w:hAnsi="Arial Narrow"/>
              </w:rPr>
              <w:t xml:space="preserve"> your timeline.</w:t>
            </w:r>
          </w:p>
          <w:p w14:paraId="2404DD24" w14:textId="43C31860" w:rsidR="004C4BD3" w:rsidRPr="00015923" w:rsidRDefault="004C4BD3" w:rsidP="00F12E2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Can you include pictures/images too?</w:t>
            </w:r>
          </w:p>
        </w:tc>
        <w:tc>
          <w:tcPr>
            <w:tcW w:w="3904" w:type="dxa"/>
            <w:shd w:val="clear" w:color="auto" w:fill="FFFF99"/>
          </w:tcPr>
          <w:p w14:paraId="394E2742" w14:textId="77777777" w:rsidR="00F12E27" w:rsidRPr="00F12E27" w:rsidRDefault="00F12E27" w:rsidP="00F12E27">
            <w:pPr>
              <w:rPr>
                <w:rFonts w:ascii="Arial Narrow" w:hAnsi="Arial Narrow"/>
                <w:b/>
              </w:rPr>
            </w:pPr>
            <w:r w:rsidRPr="00F12E27">
              <w:rPr>
                <w:rFonts w:ascii="Arial Narrow" w:hAnsi="Arial Narrow"/>
                <w:b/>
              </w:rPr>
              <w:t>Create a Chinese pattern</w:t>
            </w:r>
          </w:p>
          <w:p w14:paraId="7668B450" w14:textId="4B7DF683" w:rsidR="00F12E27" w:rsidRPr="00F12E27" w:rsidRDefault="00F12E27" w:rsidP="00F12E27">
            <w:pPr>
              <w:rPr>
                <w:rFonts w:ascii="Arial Narrow" w:hAnsi="Arial Narrow"/>
                <w:b/>
              </w:rPr>
            </w:pPr>
            <w:r w:rsidRPr="00810B30">
              <w:rPr>
                <w:rFonts w:ascii="Ebrima" w:hAnsi="Ebrima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9C73E3C" wp14:editId="59892B2F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397510</wp:posOffset>
                  </wp:positionV>
                  <wp:extent cx="771525" cy="803910"/>
                  <wp:effectExtent l="0" t="0" r="9525" b="0"/>
                  <wp:wrapTight wrapText="bothSides">
                    <wp:wrapPolygon edited="0">
                      <wp:start x="0" y="0"/>
                      <wp:lineTo x="0" y="20986"/>
                      <wp:lineTo x="21333" y="20986"/>
                      <wp:lineTo x="21333" y="0"/>
                      <wp:lineTo x="0" y="0"/>
                    </wp:wrapPolygon>
                  </wp:wrapTight>
                  <wp:docPr id="9" name="Picture 9" descr="Image result for chinese pattern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inese pattern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12E27">
              <w:rPr>
                <w:rFonts w:ascii="Arial Narrow" w:hAnsi="Arial Narrow"/>
              </w:rPr>
              <w:t xml:space="preserve">How creative can you </w:t>
            </w:r>
            <w:r w:rsidR="008F2BF1" w:rsidRPr="00F12E27">
              <w:rPr>
                <w:rFonts w:ascii="Arial Narrow" w:hAnsi="Arial Narrow"/>
              </w:rPr>
              <w:t>be?</w:t>
            </w:r>
            <w:r w:rsidRPr="00F12E27">
              <w:rPr>
                <w:rFonts w:ascii="Arial Narrow" w:hAnsi="Arial Narrow"/>
              </w:rPr>
              <w:t xml:space="preserve"> Think about using different materials and colours.</w:t>
            </w:r>
          </w:p>
          <w:p w14:paraId="2404DD25" w14:textId="1458BE59" w:rsidR="005E13E2" w:rsidRPr="005E13E2" w:rsidRDefault="005E13E2" w:rsidP="00573E08">
            <w:pPr>
              <w:rPr>
                <w:rFonts w:ascii="Arial Narrow" w:hAnsi="Arial Narrow"/>
              </w:rPr>
            </w:pPr>
          </w:p>
        </w:tc>
      </w:tr>
    </w:tbl>
    <w:p w14:paraId="42521B95" w14:textId="77777777" w:rsidR="00F12E27" w:rsidRPr="00E41457" w:rsidRDefault="00F12E27">
      <w:pPr>
        <w:rPr>
          <w:sz w:val="32"/>
          <w:szCs w:val="32"/>
        </w:rPr>
      </w:pPr>
    </w:p>
    <w:sectPr w:rsidR="00F12E27" w:rsidRPr="00E41457" w:rsidSect="00847379"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03CEE"/>
    <w:rsid w:val="000069A2"/>
    <w:rsid w:val="00015923"/>
    <w:rsid w:val="00041B8A"/>
    <w:rsid w:val="00046D85"/>
    <w:rsid w:val="00056A33"/>
    <w:rsid w:val="0007706E"/>
    <w:rsid w:val="000A21D8"/>
    <w:rsid w:val="000B1A80"/>
    <w:rsid w:val="000B296F"/>
    <w:rsid w:val="000C5BF5"/>
    <w:rsid w:val="000E0032"/>
    <w:rsid w:val="00144A2B"/>
    <w:rsid w:val="00175DCB"/>
    <w:rsid w:val="001E60B7"/>
    <w:rsid w:val="001F5B3F"/>
    <w:rsid w:val="002058CE"/>
    <w:rsid w:val="00213F53"/>
    <w:rsid w:val="00296262"/>
    <w:rsid w:val="002D01C0"/>
    <w:rsid w:val="002D47F6"/>
    <w:rsid w:val="00322312"/>
    <w:rsid w:val="003253CE"/>
    <w:rsid w:val="003647D1"/>
    <w:rsid w:val="003B433E"/>
    <w:rsid w:val="004020F4"/>
    <w:rsid w:val="00404D36"/>
    <w:rsid w:val="00413F53"/>
    <w:rsid w:val="0042730F"/>
    <w:rsid w:val="00444C5A"/>
    <w:rsid w:val="004C13BA"/>
    <w:rsid w:val="004C4BD3"/>
    <w:rsid w:val="004E750D"/>
    <w:rsid w:val="004F50B0"/>
    <w:rsid w:val="004F5594"/>
    <w:rsid w:val="004F771D"/>
    <w:rsid w:val="005103F3"/>
    <w:rsid w:val="00573E08"/>
    <w:rsid w:val="00575AE2"/>
    <w:rsid w:val="00577B23"/>
    <w:rsid w:val="005A41CC"/>
    <w:rsid w:val="005B0197"/>
    <w:rsid w:val="005B1D9E"/>
    <w:rsid w:val="005B2BDB"/>
    <w:rsid w:val="005B36C4"/>
    <w:rsid w:val="005E13E2"/>
    <w:rsid w:val="00631487"/>
    <w:rsid w:val="00675D91"/>
    <w:rsid w:val="00677430"/>
    <w:rsid w:val="006A2F28"/>
    <w:rsid w:val="006D4F34"/>
    <w:rsid w:val="006F2D30"/>
    <w:rsid w:val="006F3E9E"/>
    <w:rsid w:val="00712CAE"/>
    <w:rsid w:val="0079631D"/>
    <w:rsid w:val="00801D02"/>
    <w:rsid w:val="00822875"/>
    <w:rsid w:val="008368EA"/>
    <w:rsid w:val="00847379"/>
    <w:rsid w:val="008524EC"/>
    <w:rsid w:val="0086106D"/>
    <w:rsid w:val="008875A9"/>
    <w:rsid w:val="00892311"/>
    <w:rsid w:val="0089628D"/>
    <w:rsid w:val="0089769D"/>
    <w:rsid w:val="008C23C2"/>
    <w:rsid w:val="008C460C"/>
    <w:rsid w:val="008D7BCE"/>
    <w:rsid w:val="008E673C"/>
    <w:rsid w:val="008F2BF1"/>
    <w:rsid w:val="00903FEC"/>
    <w:rsid w:val="009132C3"/>
    <w:rsid w:val="00957967"/>
    <w:rsid w:val="009E69C1"/>
    <w:rsid w:val="009F3449"/>
    <w:rsid w:val="00A6488B"/>
    <w:rsid w:val="00A80AA9"/>
    <w:rsid w:val="00A8548B"/>
    <w:rsid w:val="00AA7EE3"/>
    <w:rsid w:val="00B20D55"/>
    <w:rsid w:val="00B23CC6"/>
    <w:rsid w:val="00B41619"/>
    <w:rsid w:val="00B8257E"/>
    <w:rsid w:val="00B9529A"/>
    <w:rsid w:val="00BA34DF"/>
    <w:rsid w:val="00BA7935"/>
    <w:rsid w:val="00BF49B4"/>
    <w:rsid w:val="00C26518"/>
    <w:rsid w:val="00C424AA"/>
    <w:rsid w:val="00C4412E"/>
    <w:rsid w:val="00C8236A"/>
    <w:rsid w:val="00C9355E"/>
    <w:rsid w:val="00CB0696"/>
    <w:rsid w:val="00CF1891"/>
    <w:rsid w:val="00D2197E"/>
    <w:rsid w:val="00D41AB9"/>
    <w:rsid w:val="00D74B55"/>
    <w:rsid w:val="00D857AF"/>
    <w:rsid w:val="00DB0876"/>
    <w:rsid w:val="00DB4F9E"/>
    <w:rsid w:val="00DD2863"/>
    <w:rsid w:val="00E41457"/>
    <w:rsid w:val="00E6468B"/>
    <w:rsid w:val="00E92CB9"/>
    <w:rsid w:val="00EE39B8"/>
    <w:rsid w:val="00EF1F4D"/>
    <w:rsid w:val="00F12E27"/>
    <w:rsid w:val="00FA0B4D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E38624DB</Template>
  <TotalTime>12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G. Cross</cp:lastModifiedBy>
  <cp:revision>12</cp:revision>
  <cp:lastPrinted>2019-12-05T13:33:00Z</cp:lastPrinted>
  <dcterms:created xsi:type="dcterms:W3CDTF">2019-09-18T06:52:00Z</dcterms:created>
  <dcterms:modified xsi:type="dcterms:W3CDTF">2019-12-05T13:42:00Z</dcterms:modified>
</cp:coreProperties>
</file>