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4DCFD" w14:textId="3CE61CE7" w:rsidR="002D01C0" w:rsidRPr="00032322" w:rsidRDefault="00547392" w:rsidP="00547392">
      <w:pPr>
        <w:rPr>
          <w:b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04DD29" wp14:editId="48902E69">
            <wp:simplePos x="0" y="0"/>
            <wp:positionH relativeFrom="column">
              <wp:posOffset>-228600</wp:posOffset>
            </wp:positionH>
            <wp:positionV relativeFrom="paragraph">
              <wp:posOffset>323850</wp:posOffset>
            </wp:positionV>
            <wp:extent cx="118110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252" y="21192"/>
                <wp:lineTo x="212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11811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404DD2D" wp14:editId="64FD2FCE">
            <wp:simplePos x="0" y="0"/>
            <wp:positionH relativeFrom="column">
              <wp:posOffset>8649335</wp:posOffset>
            </wp:positionH>
            <wp:positionV relativeFrom="paragraph">
              <wp:posOffset>2540</wp:posOffset>
            </wp:positionV>
            <wp:extent cx="1202055" cy="1040765"/>
            <wp:effectExtent l="0" t="0" r="0" b="6985"/>
            <wp:wrapTight wrapText="bothSides">
              <wp:wrapPolygon edited="0">
                <wp:start x="0" y="0"/>
                <wp:lineTo x="0" y="21350"/>
                <wp:lineTo x="21223" y="21350"/>
                <wp:lineTo x="2122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1202055" cy="1040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2322">
        <w:rPr>
          <w:b/>
          <w:sz w:val="40"/>
          <w:szCs w:val="40"/>
        </w:rPr>
        <w:t xml:space="preserve">                                             Y</w:t>
      </w:r>
      <w:r>
        <w:rPr>
          <w:b/>
          <w:sz w:val="40"/>
          <w:szCs w:val="40"/>
        </w:rPr>
        <w:t>e</w:t>
      </w:r>
      <w:r w:rsidR="002D01C0" w:rsidRPr="007C6C02">
        <w:rPr>
          <w:b/>
          <w:sz w:val="40"/>
          <w:szCs w:val="40"/>
        </w:rPr>
        <w:t xml:space="preserve">ar </w:t>
      </w:r>
      <w:r w:rsidR="00EE39B8" w:rsidRPr="007C6C02">
        <w:rPr>
          <w:b/>
          <w:sz w:val="40"/>
          <w:szCs w:val="40"/>
        </w:rPr>
        <w:t>3</w:t>
      </w:r>
      <w:r w:rsidR="002D01C0" w:rsidRPr="007C6C02">
        <w:rPr>
          <w:b/>
          <w:sz w:val="40"/>
          <w:szCs w:val="40"/>
        </w:rPr>
        <w:t xml:space="preserve"> Topic</w:t>
      </w:r>
      <w:r>
        <w:rPr>
          <w:b/>
          <w:sz w:val="40"/>
          <w:szCs w:val="40"/>
        </w:rPr>
        <w:t xml:space="preserve">: </w:t>
      </w:r>
      <w:r w:rsidR="007C6C02" w:rsidRPr="007C6C02">
        <w:rPr>
          <w:b/>
          <w:sz w:val="40"/>
          <w:szCs w:val="40"/>
        </w:rPr>
        <w:t>Dragon Slayer</w:t>
      </w:r>
      <w:r>
        <w:rPr>
          <w:b/>
          <w:sz w:val="40"/>
          <w:szCs w:val="40"/>
        </w:rPr>
        <w:t xml:space="preserve">          </w:t>
      </w:r>
      <w:r w:rsidRPr="00547392">
        <w:rPr>
          <w:noProof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2836"/>
        <w:gridCol w:w="2923"/>
        <w:gridCol w:w="3002"/>
      </w:tblGrid>
      <w:tr w:rsidR="00032322" w14:paraId="2404DD02" w14:textId="77777777" w:rsidTr="009C16D5">
        <w:tc>
          <w:tcPr>
            <w:tcW w:w="3246" w:type="dxa"/>
            <w:tcBorders>
              <w:top w:val="nil"/>
              <w:left w:val="nil"/>
            </w:tcBorders>
          </w:tcPr>
          <w:p w14:paraId="2404DCFE" w14:textId="24923658" w:rsidR="002D01C0" w:rsidRDefault="00032322" w:rsidP="002D01C0">
            <w:pPr>
              <w:tabs>
                <w:tab w:val="left" w:pos="1080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79572DF0" wp14:editId="111B3848">
                  <wp:extent cx="1691299" cy="847725"/>
                  <wp:effectExtent l="0" t="0" r="4445" b="0"/>
                  <wp:docPr id="4" name="Picture 4" descr="Image result for dragons and castles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dragons and castles pic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602" cy="919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2836" w:type="dxa"/>
            <w:shd w:val="clear" w:color="auto" w:fill="66FFFF"/>
          </w:tcPr>
          <w:p w14:paraId="2404DCFF" w14:textId="77777777" w:rsidR="002D01C0" w:rsidRPr="0027222E" w:rsidRDefault="00D857AF">
            <w:pPr>
              <w:rPr>
                <w:rFonts w:ascii="Brush Script MT" w:hAnsi="Brush Script MT"/>
                <w:b/>
                <w:sz w:val="28"/>
                <w:szCs w:val="28"/>
              </w:rPr>
            </w:pPr>
            <w:r w:rsidRPr="0027222E">
              <w:rPr>
                <w:rFonts w:ascii="Brush Script MT" w:hAnsi="Brush Script MT"/>
                <w:b/>
                <w:sz w:val="28"/>
                <w:szCs w:val="28"/>
              </w:rPr>
              <w:t>Be a Writer</w:t>
            </w:r>
          </w:p>
        </w:tc>
        <w:tc>
          <w:tcPr>
            <w:tcW w:w="2923" w:type="dxa"/>
            <w:shd w:val="clear" w:color="auto" w:fill="FDE9D9" w:themeFill="accent6" w:themeFillTint="33"/>
          </w:tcPr>
          <w:p w14:paraId="2404DD00" w14:textId="77777777" w:rsidR="002D01C0" w:rsidRPr="0027222E" w:rsidRDefault="00D857AF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27222E">
              <w:rPr>
                <w:rFonts w:ascii="Arial Black" w:hAnsi="Arial Black"/>
                <w:b/>
                <w:sz w:val="28"/>
                <w:szCs w:val="28"/>
              </w:rPr>
              <w:t>Be a Detective</w:t>
            </w:r>
          </w:p>
        </w:tc>
        <w:tc>
          <w:tcPr>
            <w:tcW w:w="3002" w:type="dxa"/>
            <w:shd w:val="clear" w:color="auto" w:fill="FFFF99"/>
          </w:tcPr>
          <w:p w14:paraId="2404DD01" w14:textId="77777777" w:rsidR="002D01C0" w:rsidRPr="0027222E" w:rsidRDefault="00D857AF">
            <w:pPr>
              <w:rPr>
                <w:rFonts w:ascii="Curlz MT" w:hAnsi="Curlz MT"/>
                <w:b/>
                <w:sz w:val="28"/>
                <w:szCs w:val="28"/>
              </w:rPr>
            </w:pPr>
            <w:r w:rsidRPr="0027222E">
              <w:rPr>
                <w:rFonts w:ascii="Curlz MT" w:hAnsi="Curlz MT"/>
                <w:b/>
                <w:sz w:val="28"/>
                <w:szCs w:val="28"/>
              </w:rPr>
              <w:t>Be an Artist</w:t>
            </w:r>
          </w:p>
        </w:tc>
      </w:tr>
      <w:tr w:rsidR="00032322" w14:paraId="2404DD10" w14:textId="77777777" w:rsidTr="009C16D5">
        <w:trPr>
          <w:trHeight w:val="1933"/>
        </w:trPr>
        <w:tc>
          <w:tcPr>
            <w:tcW w:w="3246" w:type="dxa"/>
            <w:vMerge w:val="restart"/>
          </w:tcPr>
          <w:p w14:paraId="2404DD03" w14:textId="77777777" w:rsidR="002D01C0" w:rsidRPr="000C5BF5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 xml:space="preserve">The children should choose a minimum of one task per section or more if they wish. </w:t>
            </w:r>
          </w:p>
          <w:p w14:paraId="2404DD04" w14:textId="77777777" w:rsidR="002D01C0" w:rsidRPr="000C5BF5" w:rsidRDefault="002D01C0" w:rsidP="002D01C0">
            <w:pPr>
              <w:rPr>
                <w:sz w:val="40"/>
              </w:rPr>
            </w:pPr>
          </w:p>
          <w:p w14:paraId="4615FA44" w14:textId="77777777" w:rsidR="002D01C0" w:rsidRDefault="002D01C0" w:rsidP="002D01C0">
            <w:pPr>
              <w:rPr>
                <w:sz w:val="40"/>
              </w:rPr>
            </w:pPr>
            <w:r w:rsidRPr="000C5BF5">
              <w:rPr>
                <w:sz w:val="40"/>
              </w:rPr>
              <w:t>Children will be awarded house points and certificates upon completion of their projects</w:t>
            </w:r>
          </w:p>
          <w:p w14:paraId="22C189D6" w14:textId="77777777" w:rsidR="00122C3C" w:rsidRPr="00122C3C" w:rsidRDefault="00122C3C" w:rsidP="00122C3C"/>
          <w:p w14:paraId="0667CD36" w14:textId="77777777" w:rsidR="00122C3C" w:rsidRPr="00122C3C" w:rsidRDefault="00122C3C" w:rsidP="00122C3C"/>
          <w:p w14:paraId="271741AF" w14:textId="77777777" w:rsidR="00122C3C" w:rsidRPr="00122C3C" w:rsidRDefault="00122C3C" w:rsidP="00122C3C"/>
          <w:p w14:paraId="1B6EDD16" w14:textId="77777777" w:rsidR="00122C3C" w:rsidRPr="00122C3C" w:rsidRDefault="00122C3C" w:rsidP="00122C3C"/>
          <w:p w14:paraId="2404DD05" w14:textId="08886E43" w:rsidR="00CD5546" w:rsidRPr="00CD5546" w:rsidRDefault="00CD5546" w:rsidP="00CD5546"/>
        </w:tc>
        <w:tc>
          <w:tcPr>
            <w:tcW w:w="2836" w:type="dxa"/>
            <w:shd w:val="clear" w:color="auto" w:fill="66FFFF"/>
          </w:tcPr>
          <w:p w14:paraId="3781BDC1" w14:textId="040673E8" w:rsidR="00413F53" w:rsidRDefault="00413F53">
            <w:pPr>
              <w:rPr>
                <w:rFonts w:ascii="Arial Narrow" w:hAnsi="Arial Narrow" w:cs="Calibri"/>
                <w:bCs/>
              </w:rPr>
            </w:pPr>
            <w:r w:rsidRPr="00C424AA">
              <w:rPr>
                <w:rFonts w:ascii="Arial Narrow" w:hAnsi="Arial Narrow" w:cs="Calibri"/>
                <w:bCs/>
              </w:rPr>
              <w:t>Write a</w:t>
            </w:r>
            <w:r w:rsidR="009109B6">
              <w:rPr>
                <w:rFonts w:ascii="Arial Narrow" w:hAnsi="Arial Narrow" w:cs="Calibri"/>
                <w:bCs/>
              </w:rPr>
              <w:t xml:space="preserve"> </w:t>
            </w:r>
            <w:r w:rsidR="009109B6" w:rsidRPr="009109B6">
              <w:rPr>
                <w:rFonts w:ascii="Arial Narrow" w:hAnsi="Arial Narrow" w:cs="Calibri"/>
                <w:b/>
              </w:rPr>
              <w:t>shape</w:t>
            </w:r>
            <w:r w:rsidR="009109B6">
              <w:rPr>
                <w:rFonts w:ascii="Arial Narrow" w:hAnsi="Arial Narrow" w:cs="Calibri"/>
                <w:bCs/>
              </w:rPr>
              <w:t xml:space="preserve"> </w:t>
            </w:r>
            <w:r w:rsidRPr="00C424AA">
              <w:rPr>
                <w:rFonts w:ascii="Arial Narrow" w:hAnsi="Arial Narrow" w:cs="Calibri"/>
                <w:b/>
              </w:rPr>
              <w:t>poem</w:t>
            </w:r>
            <w:r w:rsidRPr="00C424AA">
              <w:rPr>
                <w:rFonts w:ascii="Arial Narrow" w:hAnsi="Arial Narrow" w:cs="Calibri"/>
                <w:bCs/>
              </w:rPr>
              <w:t xml:space="preserve"> </w:t>
            </w:r>
            <w:r w:rsidR="00C4412E">
              <w:rPr>
                <w:rFonts w:ascii="Arial Narrow" w:hAnsi="Arial Narrow" w:cs="Calibri"/>
                <w:bCs/>
              </w:rPr>
              <w:t>about</w:t>
            </w:r>
            <w:r w:rsidR="009109B6">
              <w:rPr>
                <w:rFonts w:ascii="Arial Narrow" w:hAnsi="Arial Narrow" w:cs="Calibri"/>
                <w:bCs/>
              </w:rPr>
              <w:t xml:space="preserve"> dragons</w:t>
            </w:r>
            <w:r w:rsidR="00041B8A">
              <w:rPr>
                <w:rFonts w:ascii="Arial Narrow" w:hAnsi="Arial Narrow" w:cs="Calibri"/>
                <w:bCs/>
              </w:rPr>
              <w:t>.</w:t>
            </w:r>
          </w:p>
          <w:p w14:paraId="2FD205D2" w14:textId="3576D6E8" w:rsidR="00296262" w:rsidRDefault="00CB0696" w:rsidP="00AA7EE3">
            <w:pPr>
              <w:spacing w:after="100" w:afterAutospacing="1"/>
              <w:rPr>
                <w:rFonts w:ascii="Arial Narrow" w:eastAsia="Times New Roman" w:hAnsi="Arial Narrow" w:cs="Times New Roman"/>
                <w:color w:val="0A0A0A"/>
                <w:sz w:val="16"/>
                <w:szCs w:val="16"/>
                <w:lang w:eastAsia="en-GB"/>
              </w:rPr>
            </w:pPr>
            <w:r w:rsidRPr="00CB0696">
              <w:rPr>
                <w:rFonts w:ascii="Arial Narrow" w:eastAsia="Times New Roman" w:hAnsi="Arial Narrow" w:cs="Times New Roman"/>
                <w:color w:val="0A0A0A"/>
                <w:sz w:val="16"/>
                <w:szCs w:val="16"/>
                <w:lang w:eastAsia="en-GB"/>
              </w:rPr>
              <w:t>To create a</w:t>
            </w:r>
            <w:r w:rsidR="009109B6">
              <w:rPr>
                <w:rFonts w:ascii="Arial Narrow" w:eastAsia="Times New Roman" w:hAnsi="Arial Narrow" w:cs="Times New Roman"/>
                <w:color w:val="0A0A0A"/>
                <w:sz w:val="16"/>
                <w:szCs w:val="16"/>
                <w:lang w:eastAsia="en-GB"/>
              </w:rPr>
              <w:t xml:space="preserve"> shape poem</w:t>
            </w:r>
            <w:r w:rsidRPr="00CB0696">
              <w:rPr>
                <w:rFonts w:ascii="Arial Narrow" w:eastAsia="Times New Roman" w:hAnsi="Arial Narrow" w:cs="Times New Roman"/>
                <w:color w:val="0A0A0A"/>
                <w:sz w:val="16"/>
                <w:szCs w:val="16"/>
                <w:lang w:eastAsia="en-GB"/>
              </w:rPr>
              <w:t>, follow these easy steps:</w:t>
            </w:r>
            <w:r w:rsidR="00D74B55">
              <w:rPr>
                <w:rFonts w:ascii="Arial Narrow" w:eastAsia="Times New Roman" w:hAnsi="Arial Narrow" w:cs="Times New Roman"/>
                <w:color w:val="0A0A0A"/>
                <w:sz w:val="16"/>
                <w:szCs w:val="16"/>
                <w:lang w:eastAsia="en-GB"/>
              </w:rPr>
              <w:t xml:space="preserve"> </w:t>
            </w:r>
          </w:p>
          <w:p w14:paraId="2404DD0D" w14:textId="7C2AFFE3" w:rsidR="00E41457" w:rsidRPr="00296262" w:rsidRDefault="00E41457" w:rsidP="009109B6">
            <w:pPr>
              <w:ind w:left="720"/>
              <w:rPr>
                <w:rFonts w:ascii="Arial Narrow" w:eastAsia="Times New Roman" w:hAnsi="Arial Narrow" w:cs="Times New Roman"/>
                <w:color w:val="0A0A0A"/>
                <w:sz w:val="16"/>
                <w:szCs w:val="16"/>
                <w:lang w:eastAsia="en-GB"/>
              </w:rPr>
            </w:pPr>
          </w:p>
        </w:tc>
        <w:tc>
          <w:tcPr>
            <w:tcW w:w="2923" w:type="dxa"/>
            <w:shd w:val="clear" w:color="auto" w:fill="FDE9D9" w:themeFill="accent6" w:themeFillTint="33"/>
          </w:tcPr>
          <w:p w14:paraId="26989B70" w14:textId="77777777" w:rsidR="008972E8" w:rsidRPr="008972E8" w:rsidRDefault="005A41CC" w:rsidP="005A41CC">
            <w:pP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</w:pPr>
            <w:r w:rsidRPr="008972E8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 xml:space="preserve">Research </w:t>
            </w:r>
          </w:p>
          <w:p w14:paraId="586C1E1B" w14:textId="49795EAF" w:rsidR="005A41CC" w:rsidRPr="009109B6" w:rsidRDefault="008972E8" w:rsidP="005A41CC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>Find out about t</w:t>
            </w:r>
            <w:r w:rsidR="009109B6" w:rsidRPr="009109B6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wo different types of </w:t>
            </w:r>
            <w:r w:rsidR="00122C3C" w:rsidRPr="009109B6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>dragon</w:t>
            </w:r>
            <w:r w:rsidR="009109B6" w:rsidRPr="009109B6"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>.</w:t>
            </w:r>
          </w:p>
          <w:p w14:paraId="2FB221A0" w14:textId="77777777" w:rsidR="008972E8" w:rsidRDefault="008972E8" w:rsidP="005A41CC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6CBE905" w14:textId="50322B40" w:rsidR="005A41CC" w:rsidRPr="009109B6" w:rsidRDefault="0089628D" w:rsidP="005A41CC">
            <w:pPr>
              <w:rPr>
                <w:rFonts w:ascii="Arial Narrow" w:hAnsi="Arial Narrow"/>
                <w:sz w:val="18"/>
                <w:szCs w:val="18"/>
              </w:rPr>
            </w:pPr>
            <w:r w:rsidRPr="009109B6">
              <w:rPr>
                <w:rFonts w:ascii="Arial Narrow" w:hAnsi="Arial Narrow"/>
                <w:sz w:val="18"/>
                <w:szCs w:val="18"/>
              </w:rPr>
              <w:t>Create a fact sheet</w:t>
            </w:r>
            <w:r w:rsidR="009109B6" w:rsidRPr="009109B6">
              <w:rPr>
                <w:rFonts w:ascii="Arial Narrow" w:hAnsi="Arial Narrow"/>
                <w:sz w:val="18"/>
                <w:szCs w:val="18"/>
              </w:rPr>
              <w:t xml:space="preserve"> about their similarities and differences</w:t>
            </w:r>
            <w:r w:rsidRPr="009109B6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5FA45A5E" w14:textId="77777777" w:rsidR="0089628D" w:rsidRPr="009109B6" w:rsidRDefault="0089628D" w:rsidP="005A41CC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</w:pPr>
          </w:p>
          <w:p w14:paraId="2404DD0E" w14:textId="77777777" w:rsidR="002D01C0" w:rsidRDefault="002D01C0" w:rsidP="00122C3C"/>
        </w:tc>
        <w:tc>
          <w:tcPr>
            <w:tcW w:w="3002" w:type="dxa"/>
            <w:shd w:val="clear" w:color="auto" w:fill="FFFF99"/>
          </w:tcPr>
          <w:p w14:paraId="4AB32D8D" w14:textId="0557D9D3" w:rsidR="007C6C02" w:rsidRPr="007C6C02" w:rsidRDefault="007C6C02" w:rsidP="007C6C0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Create a diorama with </w:t>
            </w:r>
            <w:r w:rsidR="00451609">
              <w:rPr>
                <w:rFonts w:ascii="Arial Narrow" w:hAnsi="Arial Narrow"/>
                <w:sz w:val="18"/>
                <w:szCs w:val="18"/>
              </w:rPr>
              <w:t xml:space="preserve">a </w:t>
            </w:r>
            <w:r>
              <w:rPr>
                <w:rFonts w:ascii="Arial Narrow" w:hAnsi="Arial Narrow"/>
                <w:sz w:val="18"/>
                <w:szCs w:val="18"/>
              </w:rPr>
              <w:t>dragon</w:t>
            </w:r>
            <w:r w:rsidR="009109B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451609">
              <w:rPr>
                <w:rFonts w:ascii="Arial Narrow" w:hAnsi="Arial Narrow"/>
                <w:sz w:val="18"/>
                <w:szCs w:val="18"/>
              </w:rPr>
              <w:t xml:space="preserve">and / </w:t>
            </w:r>
            <w:r w:rsidR="009109B6">
              <w:rPr>
                <w:rFonts w:ascii="Arial Narrow" w:hAnsi="Arial Narrow"/>
                <w:sz w:val="18"/>
                <w:szCs w:val="18"/>
              </w:rPr>
              <w:t>or a cardboard castle</w:t>
            </w:r>
            <w:r w:rsidR="00675D91" w:rsidRPr="00B9529A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14:paraId="2404DD0F" w14:textId="432C9BD9" w:rsidR="00322312" w:rsidRPr="00122C3C" w:rsidRDefault="007C6C02" w:rsidP="00322312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F3DD57" wp14:editId="324BFE03">
                  <wp:extent cx="828675" cy="1046456"/>
                  <wp:effectExtent l="0" t="0" r="0" b="1905"/>
                  <wp:docPr id="10" name="image" descr="http://www.stormthecastle.com/shoebox_diorama/images/finalpicshoeboxdiora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" descr="http://www.stormthecastle.com/shoebox_diorama/images/finalpicshoeboxdiora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688" cy="1152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109B6">
              <w:rPr>
                <w:noProof/>
              </w:rPr>
              <w:t xml:space="preserve"> </w:t>
            </w:r>
            <w:r w:rsidR="009109B6">
              <w:rPr>
                <w:noProof/>
                <w:lang w:eastAsia="en-GB"/>
              </w:rPr>
              <w:drawing>
                <wp:inline distT="0" distB="0" distL="0" distR="0" wp14:anchorId="39B6AD61" wp14:editId="5C009D74">
                  <wp:extent cx="828675" cy="1043845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206" cy="107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322" w14:paraId="2404DD1B" w14:textId="77777777" w:rsidTr="009C16D5">
        <w:tc>
          <w:tcPr>
            <w:tcW w:w="3246" w:type="dxa"/>
            <w:vMerge/>
          </w:tcPr>
          <w:p w14:paraId="2404DD11" w14:textId="77777777" w:rsidR="002D01C0" w:rsidRDefault="002D01C0"/>
        </w:tc>
        <w:tc>
          <w:tcPr>
            <w:tcW w:w="2836" w:type="dxa"/>
            <w:shd w:val="clear" w:color="auto" w:fill="66FFFF"/>
          </w:tcPr>
          <w:p w14:paraId="2404DD12" w14:textId="23BEF3EF" w:rsidR="002D01C0" w:rsidRDefault="004F50B0">
            <w:pPr>
              <w:rPr>
                <w:rFonts w:ascii="Arial Narrow" w:hAnsi="Arial Narrow" w:cs="Calibri"/>
                <w:bCs/>
              </w:rPr>
            </w:pPr>
            <w:r w:rsidRPr="00D74B55">
              <w:rPr>
                <w:rFonts w:ascii="Arial Narrow" w:hAnsi="Arial Narrow" w:cs="Calibri"/>
              </w:rPr>
              <w:t xml:space="preserve">Write a </w:t>
            </w:r>
            <w:r w:rsidR="005D184C" w:rsidRPr="005D184C">
              <w:rPr>
                <w:rFonts w:ascii="Arial Narrow" w:hAnsi="Arial Narrow" w:cs="Calibri"/>
                <w:b/>
                <w:bCs/>
              </w:rPr>
              <w:t>non-chronological</w:t>
            </w:r>
            <w:r w:rsidR="005D184C">
              <w:rPr>
                <w:rFonts w:ascii="Arial Narrow" w:hAnsi="Arial Narrow" w:cs="Calibri"/>
              </w:rPr>
              <w:t xml:space="preserve"> </w:t>
            </w:r>
            <w:r w:rsidRPr="00D74B55">
              <w:rPr>
                <w:rFonts w:ascii="Arial Narrow" w:hAnsi="Arial Narrow" w:cs="Calibri"/>
                <w:b/>
              </w:rPr>
              <w:t>report</w:t>
            </w:r>
            <w:r w:rsidR="00DB0876" w:rsidRPr="00D74B55">
              <w:rPr>
                <w:rFonts w:ascii="Arial Narrow" w:hAnsi="Arial Narrow" w:cs="Calibri"/>
                <w:b/>
              </w:rPr>
              <w:t xml:space="preserve"> </w:t>
            </w:r>
            <w:r w:rsidR="00DB0876" w:rsidRPr="00D74B55">
              <w:rPr>
                <w:rFonts w:ascii="Arial Narrow" w:hAnsi="Arial Narrow" w:cs="Calibri"/>
                <w:bCs/>
              </w:rPr>
              <w:t xml:space="preserve">about </w:t>
            </w:r>
            <w:r w:rsidR="005D184C">
              <w:rPr>
                <w:rFonts w:ascii="Arial Narrow" w:hAnsi="Arial Narrow" w:cs="Calibri"/>
                <w:bCs/>
              </w:rPr>
              <w:t>dragons</w:t>
            </w:r>
          </w:p>
          <w:p w14:paraId="21D403EF" w14:textId="77777777" w:rsidR="00D74B55" w:rsidRPr="00D74B55" w:rsidRDefault="00D74B55">
            <w:pPr>
              <w:rPr>
                <w:rFonts w:ascii="Arial Narrow" w:hAnsi="Arial Narrow"/>
                <w:bCs/>
              </w:rPr>
            </w:pPr>
          </w:p>
          <w:p w14:paraId="2404DD13" w14:textId="695904A8" w:rsidR="002D01C0" w:rsidRPr="00D74B55" w:rsidRDefault="006D4F34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Include </w:t>
            </w:r>
            <w:r w:rsidR="0007706E"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some of </w:t>
            </w:r>
            <w:r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>the following words</w:t>
            </w:r>
            <w:r w:rsidR="00D74B55"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>/information</w:t>
            </w:r>
            <w:r w:rsidR="0007706E" w:rsidRPr="00D74B55">
              <w:rPr>
                <w:rFonts w:ascii="Arial Narrow" w:hAnsi="Arial Narrow"/>
                <w:b/>
                <w:bCs/>
                <w:sz w:val="16"/>
                <w:szCs w:val="16"/>
              </w:rPr>
              <w:t>…</w:t>
            </w:r>
          </w:p>
          <w:p w14:paraId="4408E656" w14:textId="6EAC4651" w:rsidR="00D74B55" w:rsidRPr="00D74B55" w:rsidRDefault="00046D85" w:rsidP="0089769D">
            <w:pPr>
              <w:rPr>
                <w:rFonts w:ascii="Arial Narrow" w:hAnsi="Arial Narrow"/>
                <w:sz w:val="16"/>
                <w:szCs w:val="16"/>
              </w:rPr>
            </w:pPr>
            <w:r w:rsidRPr="00D74B55">
              <w:rPr>
                <w:rFonts w:ascii="Arial Narrow" w:hAnsi="Arial Narrow"/>
                <w:sz w:val="16"/>
                <w:szCs w:val="16"/>
              </w:rPr>
              <w:t>W</w:t>
            </w:r>
            <w:r w:rsidR="005D184C">
              <w:rPr>
                <w:rFonts w:ascii="Arial Narrow" w:hAnsi="Arial Narrow"/>
                <w:sz w:val="16"/>
                <w:szCs w:val="16"/>
              </w:rPr>
              <w:t>here do they live</w:t>
            </w:r>
            <w:r w:rsidRPr="00D74B55">
              <w:rPr>
                <w:rFonts w:ascii="Arial Narrow" w:hAnsi="Arial Narrow"/>
                <w:sz w:val="16"/>
                <w:szCs w:val="16"/>
              </w:rPr>
              <w:t xml:space="preserve">? </w:t>
            </w:r>
          </w:p>
          <w:p w14:paraId="2404DD15" w14:textId="7BD3B4B7" w:rsidR="002D01C0" w:rsidRPr="00D74B55" w:rsidRDefault="008875A9" w:rsidP="0089769D">
            <w:pPr>
              <w:rPr>
                <w:rFonts w:ascii="Arial Narrow" w:hAnsi="Arial Narrow"/>
                <w:sz w:val="16"/>
                <w:szCs w:val="16"/>
              </w:rPr>
            </w:pPr>
            <w:r w:rsidRPr="00D74B55">
              <w:rPr>
                <w:rFonts w:ascii="Arial Narrow" w:hAnsi="Arial Narrow"/>
                <w:sz w:val="16"/>
                <w:szCs w:val="16"/>
              </w:rPr>
              <w:t xml:space="preserve">What </w:t>
            </w:r>
            <w:r w:rsidR="005D184C">
              <w:rPr>
                <w:rFonts w:ascii="Arial Narrow" w:hAnsi="Arial Narrow"/>
                <w:sz w:val="16"/>
                <w:szCs w:val="16"/>
              </w:rPr>
              <w:t xml:space="preserve">do they </w:t>
            </w:r>
            <w:r w:rsidR="00046D85" w:rsidRPr="00D74B55">
              <w:rPr>
                <w:rFonts w:ascii="Arial Narrow" w:hAnsi="Arial Narrow"/>
                <w:sz w:val="16"/>
                <w:szCs w:val="16"/>
              </w:rPr>
              <w:t>need</w:t>
            </w:r>
            <w:r w:rsidR="005D184C">
              <w:rPr>
                <w:rFonts w:ascii="Arial Narrow" w:hAnsi="Arial Narrow"/>
                <w:sz w:val="16"/>
                <w:szCs w:val="16"/>
              </w:rPr>
              <w:t xml:space="preserve"> to survive</w:t>
            </w:r>
            <w:r w:rsidR="00046D85" w:rsidRPr="00D74B55">
              <w:rPr>
                <w:rFonts w:ascii="Arial Narrow" w:hAnsi="Arial Narrow"/>
                <w:sz w:val="16"/>
                <w:szCs w:val="16"/>
              </w:rPr>
              <w:t>?</w:t>
            </w:r>
          </w:p>
          <w:p w14:paraId="2404DD18" w14:textId="77777777" w:rsidR="002D01C0" w:rsidRDefault="002D01C0"/>
        </w:tc>
        <w:tc>
          <w:tcPr>
            <w:tcW w:w="2923" w:type="dxa"/>
            <w:shd w:val="clear" w:color="auto" w:fill="FDE9D9" w:themeFill="accent6" w:themeFillTint="33"/>
          </w:tcPr>
          <w:p w14:paraId="5C9EC639" w14:textId="77777777" w:rsidR="008972E8" w:rsidRPr="008972E8" w:rsidRDefault="008972E8" w:rsidP="008972E8">
            <w:pPr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</w:pPr>
            <w:r w:rsidRPr="008972E8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 xml:space="preserve">Research </w:t>
            </w:r>
          </w:p>
          <w:p w14:paraId="0E465E65" w14:textId="1855AE3F" w:rsidR="00801D02" w:rsidRPr="008972E8" w:rsidRDefault="00547392" w:rsidP="00801D0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How and </w:t>
            </w:r>
            <w:r w:rsidRPr="008972E8">
              <w:rPr>
                <w:rFonts w:ascii="Arial Narrow" w:hAnsi="Arial Narrow"/>
                <w:sz w:val="20"/>
                <w:szCs w:val="20"/>
              </w:rPr>
              <w:t xml:space="preserve">why </w:t>
            </w:r>
            <w:r w:rsidR="008972E8" w:rsidRPr="008972E8">
              <w:rPr>
                <w:rFonts w:ascii="Arial Narrow" w:hAnsi="Arial Narrow"/>
                <w:sz w:val="20"/>
                <w:szCs w:val="20"/>
              </w:rPr>
              <w:t xml:space="preserve">are </w:t>
            </w:r>
            <w:r w:rsidR="00122C3C" w:rsidRPr="008972E8">
              <w:rPr>
                <w:rFonts w:ascii="Arial Narrow" w:hAnsi="Arial Narrow"/>
                <w:b/>
                <w:bCs/>
                <w:sz w:val="20"/>
                <w:szCs w:val="20"/>
              </w:rPr>
              <w:t>dragon</w:t>
            </w:r>
            <w:r w:rsidR="008972E8" w:rsidRPr="008972E8">
              <w:rPr>
                <w:rFonts w:ascii="Arial Narrow" w:hAnsi="Arial Narrow"/>
                <w:b/>
                <w:bCs/>
                <w:sz w:val="20"/>
                <w:szCs w:val="20"/>
              </w:rPr>
              <w:t>s associated with castles</w:t>
            </w:r>
            <w:r w:rsidR="00122C3C" w:rsidRPr="008972E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?                           </w:t>
            </w:r>
          </w:p>
          <w:p w14:paraId="3CA01319" w14:textId="77777777" w:rsidR="00801D02" w:rsidRPr="008972E8" w:rsidRDefault="00801D02" w:rsidP="00801D02">
            <w:pPr>
              <w:rPr>
                <w:rFonts w:ascii="Arial Narrow" w:hAnsi="Arial Narrow"/>
                <w:sz w:val="20"/>
                <w:szCs w:val="20"/>
              </w:rPr>
            </w:pPr>
          </w:p>
          <w:p w14:paraId="2404DD19" w14:textId="0A6A51C2" w:rsidR="002D01C0" w:rsidRPr="00A6488B" w:rsidRDefault="002D01C0" w:rsidP="008972E8">
            <w:pPr>
              <w:rPr>
                <w:rFonts w:ascii="Arial Narrow" w:hAnsi="Arial Narrow"/>
              </w:rPr>
            </w:pPr>
          </w:p>
        </w:tc>
        <w:tc>
          <w:tcPr>
            <w:tcW w:w="3002" w:type="dxa"/>
            <w:shd w:val="clear" w:color="auto" w:fill="FFFF99"/>
          </w:tcPr>
          <w:p w14:paraId="16BF6A42" w14:textId="1BCEA13D" w:rsidR="007C6C02" w:rsidRPr="003903D2" w:rsidRDefault="00B9052D" w:rsidP="007C6C02">
            <w:pPr>
              <w:rPr>
                <w:rFonts w:ascii="Arial Narrow" w:hAnsi="Arial Narrow" w:cs="Calibri"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Fonts w:ascii="Arial Narrow" w:hAnsi="Arial Narrow"/>
                <w:sz w:val="18"/>
                <w:szCs w:val="18"/>
              </w:rPr>
              <w:t>Create your own</w:t>
            </w:r>
            <w:r w:rsidR="007C6C02" w:rsidRPr="00081AB2">
              <w:rPr>
                <w:rFonts w:cs="Calibri"/>
                <w:b/>
                <w:bCs/>
                <w:color w:val="000000"/>
                <w:sz w:val="12"/>
                <w:szCs w:val="12"/>
                <w:lang w:eastAsia="en-GB"/>
              </w:rPr>
              <w:t xml:space="preserve"> </w:t>
            </w:r>
            <w:r w:rsidR="007C6C02" w:rsidRPr="003903D2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n-GB"/>
              </w:rPr>
              <w:t>dragon image</w:t>
            </w:r>
            <w:r w:rsidR="007C6C02" w:rsidRPr="003903D2"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 xml:space="preserve"> using </w:t>
            </w:r>
            <w:r w:rsidR="003903D2"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 xml:space="preserve">drawings of </w:t>
            </w:r>
            <w:r w:rsidR="007C6C02" w:rsidRPr="003903D2"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>parts of different real-life animals (label which parts come from which animal)</w:t>
            </w:r>
          </w:p>
          <w:p w14:paraId="2404DD1A" w14:textId="22FE843F" w:rsidR="002D01C0" w:rsidRDefault="003903D2" w:rsidP="007C6C02">
            <w:r>
              <w:rPr>
                <w:noProof/>
                <w:lang w:eastAsia="en-GB"/>
              </w:rPr>
              <w:drawing>
                <wp:inline distT="0" distB="0" distL="0" distR="0" wp14:anchorId="242FFED8" wp14:editId="48AFDCCA">
                  <wp:extent cx="1043233" cy="1104900"/>
                  <wp:effectExtent l="0" t="0" r="5080" b="0"/>
                  <wp:docPr id="11" name="Picture 11" descr="Image result for dragon image using drawings of parts of real anim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dragon image using drawings of parts of real anim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715" cy="1146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322" w14:paraId="2404DD26" w14:textId="77777777" w:rsidTr="009C16D5">
        <w:trPr>
          <w:trHeight w:val="2020"/>
        </w:trPr>
        <w:tc>
          <w:tcPr>
            <w:tcW w:w="3246" w:type="dxa"/>
            <w:vMerge/>
          </w:tcPr>
          <w:p w14:paraId="2404DD1C" w14:textId="77777777" w:rsidR="002D01C0" w:rsidRDefault="002D01C0"/>
        </w:tc>
        <w:tc>
          <w:tcPr>
            <w:tcW w:w="2836" w:type="dxa"/>
            <w:shd w:val="clear" w:color="auto" w:fill="66FFFF"/>
          </w:tcPr>
          <w:p w14:paraId="2404DD1E" w14:textId="0BC3BFDA" w:rsidR="002D01C0" w:rsidRDefault="009109B6">
            <w:pPr>
              <w:rPr>
                <w:rFonts w:ascii="Arial Narrow" w:hAnsi="Arial Narrow" w:cs="Calibri"/>
                <w:bCs/>
              </w:rPr>
            </w:pPr>
            <w:r>
              <w:rPr>
                <w:rFonts w:ascii="Arial Narrow" w:hAnsi="Arial Narrow" w:cs="Calibri"/>
              </w:rPr>
              <w:t>Create a ‘Wanted Poster’ for a</w:t>
            </w:r>
            <w:r w:rsidR="00CD5546">
              <w:rPr>
                <w:rFonts w:ascii="Arial Narrow" w:hAnsi="Arial Narrow" w:cs="Calibri"/>
              </w:rPr>
              <w:t xml:space="preserve"> dragon</w:t>
            </w:r>
          </w:p>
          <w:p w14:paraId="4448091E" w14:textId="77777777" w:rsidR="000B1A80" w:rsidRPr="008368EA" w:rsidRDefault="000B1A80">
            <w:pPr>
              <w:rPr>
                <w:rFonts w:ascii="Arial Narrow" w:hAnsi="Arial Narrow"/>
                <w:bCs/>
              </w:rPr>
            </w:pPr>
          </w:p>
          <w:p w14:paraId="06C518EE" w14:textId="7BFC0874" w:rsidR="008E673C" w:rsidRPr="000B1A80" w:rsidRDefault="008E673C">
            <w:pPr>
              <w:rPr>
                <w:noProof/>
                <w:sz w:val="16"/>
                <w:szCs w:val="16"/>
              </w:rPr>
            </w:pPr>
            <w:r w:rsidRPr="000B1A80">
              <w:rPr>
                <w:noProof/>
                <w:sz w:val="16"/>
                <w:szCs w:val="16"/>
              </w:rPr>
              <w:t xml:space="preserve">You </w:t>
            </w:r>
            <w:r w:rsidR="00444C5A" w:rsidRPr="000B1A80">
              <w:rPr>
                <w:noProof/>
                <w:sz w:val="16"/>
                <w:szCs w:val="16"/>
              </w:rPr>
              <w:t>need to inlude…</w:t>
            </w:r>
          </w:p>
          <w:p w14:paraId="2404DD23" w14:textId="02A42D9A" w:rsidR="00122C3C" w:rsidRPr="00122C3C" w:rsidRDefault="00122C3C" w:rsidP="00122C3C">
            <w:pPr>
              <w:rPr>
                <w:noProof/>
                <w:sz w:val="16"/>
                <w:szCs w:val="16"/>
              </w:rPr>
            </w:pPr>
          </w:p>
        </w:tc>
        <w:tc>
          <w:tcPr>
            <w:tcW w:w="2923" w:type="dxa"/>
            <w:shd w:val="clear" w:color="auto" w:fill="FDE9D9" w:themeFill="accent6" w:themeFillTint="33"/>
          </w:tcPr>
          <w:p w14:paraId="5F4FFD6A" w14:textId="7207E53D" w:rsidR="005A41CC" w:rsidRPr="008972E8" w:rsidRDefault="00D2197E" w:rsidP="00122C3C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972E8">
              <w:rPr>
                <w:rFonts w:ascii="Arial Narrow" w:hAnsi="Arial Narrow" w:cs="Calibri"/>
                <w:b/>
                <w:bCs/>
                <w:color w:val="000000"/>
                <w:lang w:eastAsia="en-GB"/>
              </w:rPr>
              <w:t xml:space="preserve">Research </w:t>
            </w:r>
          </w:p>
          <w:p w14:paraId="633F0881" w14:textId="35E4712A" w:rsidR="00BA7935" w:rsidRDefault="00451609" w:rsidP="00BA7935">
            <w:pP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>What do people from different</w:t>
            </w:r>
            <w:r w:rsidRPr="009109B6"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 xml:space="preserve"> cultures</w:t>
            </w: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 xml:space="preserve"> or countries believe about </w:t>
            </w:r>
            <w:r w:rsidR="00CD5546"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>d</w:t>
            </w:r>
            <w:r w:rsidR="009109B6" w:rsidRPr="009109B6"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>ragons</w:t>
            </w:r>
            <w:r>
              <w:rPr>
                <w:rFonts w:ascii="Arial Narrow" w:hAnsi="Arial Narrow" w:cs="Calibri"/>
                <w:color w:val="000000"/>
                <w:sz w:val="18"/>
                <w:szCs w:val="18"/>
                <w:lang w:eastAsia="en-GB"/>
              </w:rPr>
              <w:t>?</w:t>
            </w:r>
          </w:p>
          <w:p w14:paraId="17D622E4" w14:textId="28D4549A" w:rsidR="00451609" w:rsidRDefault="00451609" w:rsidP="00451609">
            <w:pPr>
              <w:rPr>
                <w:rFonts w:ascii="Arial Narrow" w:hAnsi="Arial Narrow"/>
                <w:sz w:val="16"/>
                <w:szCs w:val="16"/>
              </w:rPr>
            </w:pPr>
          </w:p>
          <w:p w14:paraId="74BE566F" w14:textId="6DBE81D2" w:rsidR="00451609" w:rsidRPr="00451609" w:rsidRDefault="00451609" w:rsidP="00451609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-You could find out about the importance of the Chinese Dragon within the Chinese culture.</w:t>
            </w:r>
          </w:p>
          <w:p w14:paraId="2404DD24" w14:textId="71F7604C" w:rsidR="00BA7935" w:rsidRPr="00BA7935" w:rsidRDefault="00BA7935" w:rsidP="00BA7935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002" w:type="dxa"/>
            <w:shd w:val="clear" w:color="auto" w:fill="FFFF99"/>
          </w:tcPr>
          <w:p w14:paraId="7F653ECE" w14:textId="1E02F61F" w:rsidR="00122C3C" w:rsidRPr="00CD5546" w:rsidRDefault="003903D2" w:rsidP="003903D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3903D2">
              <w:rPr>
                <w:rFonts w:ascii="Arial Narrow" w:hAnsi="Arial Narrow" w:cs="Calibri"/>
                <w:sz w:val="18"/>
                <w:szCs w:val="18"/>
              </w:rPr>
              <w:t xml:space="preserve">Paint a picture inspired by George and the Dragon. </w:t>
            </w:r>
          </w:p>
          <w:p w14:paraId="2404DD25" w14:textId="3FEA4D61" w:rsidR="00A37E17" w:rsidRPr="00A37E17" w:rsidRDefault="00122C3C" w:rsidP="00A37E1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A75D81" wp14:editId="7793ABC3">
                  <wp:extent cx="873401" cy="1085850"/>
                  <wp:effectExtent l="0" t="0" r="317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582" cy="1185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778ACC" w14:textId="1B147F44" w:rsidR="009C16D5" w:rsidRDefault="009C16D5" w:rsidP="009C16D5">
      <w:pPr>
        <w:rPr>
          <w:b/>
          <w:sz w:val="36"/>
          <w:szCs w:val="32"/>
        </w:rPr>
      </w:pPr>
      <w:r>
        <w:rPr>
          <w:b/>
          <w:sz w:val="36"/>
          <w:szCs w:val="32"/>
          <w:highlight w:val="yellow"/>
        </w:rPr>
        <w:t>Homework is due on March 20</w:t>
      </w:r>
      <w:r>
        <w:rPr>
          <w:b/>
          <w:sz w:val="36"/>
          <w:szCs w:val="32"/>
          <w:highlight w:val="yellow"/>
          <w:vertAlign w:val="superscript"/>
        </w:rPr>
        <w:t>th</w:t>
      </w:r>
      <w:r>
        <w:rPr>
          <w:b/>
          <w:sz w:val="36"/>
          <w:szCs w:val="32"/>
          <w:highlight w:val="yellow"/>
        </w:rPr>
        <w:t xml:space="preserve"> 2020.</w:t>
      </w:r>
    </w:p>
    <w:p w14:paraId="2404DD28" w14:textId="13C7AEB4" w:rsidR="002D01C0" w:rsidRPr="00547392" w:rsidRDefault="002D01C0" w:rsidP="00122C3C">
      <w:pPr>
        <w:rPr>
          <w:sz w:val="24"/>
          <w:szCs w:val="24"/>
        </w:rPr>
      </w:pPr>
    </w:p>
    <w:sectPr w:rsidR="002D01C0" w:rsidRPr="00547392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052D8F" w14:textId="77777777" w:rsidR="00122C3C" w:rsidRDefault="00122C3C" w:rsidP="00122C3C">
      <w:pPr>
        <w:spacing w:after="0" w:line="240" w:lineRule="auto"/>
      </w:pPr>
      <w:r>
        <w:separator/>
      </w:r>
    </w:p>
  </w:endnote>
  <w:endnote w:type="continuationSeparator" w:id="0">
    <w:p w14:paraId="28F5E0D0" w14:textId="77777777" w:rsidR="00122C3C" w:rsidRDefault="00122C3C" w:rsidP="00122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DE632E" w14:textId="77777777" w:rsidR="00122C3C" w:rsidRDefault="00122C3C" w:rsidP="00122C3C">
      <w:pPr>
        <w:spacing w:after="0" w:line="240" w:lineRule="auto"/>
      </w:pPr>
      <w:r>
        <w:separator/>
      </w:r>
    </w:p>
  </w:footnote>
  <w:footnote w:type="continuationSeparator" w:id="0">
    <w:p w14:paraId="3C01BD1B" w14:textId="77777777" w:rsidR="00122C3C" w:rsidRDefault="00122C3C" w:rsidP="00122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03859"/>
    <w:multiLevelType w:val="hybridMultilevel"/>
    <w:tmpl w:val="FA56376A"/>
    <w:lvl w:ilvl="0" w:tplc="8C16B5F4">
      <w:start w:val="1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A67D6A"/>
    <w:multiLevelType w:val="hybridMultilevel"/>
    <w:tmpl w:val="D0EA3588"/>
    <w:lvl w:ilvl="0" w:tplc="A24E2DA8">
      <w:start w:val="10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4EC"/>
    <w:rsid w:val="00003CEE"/>
    <w:rsid w:val="00032322"/>
    <w:rsid w:val="00041B8A"/>
    <w:rsid w:val="00046D85"/>
    <w:rsid w:val="00056A33"/>
    <w:rsid w:val="0007706E"/>
    <w:rsid w:val="000A21D8"/>
    <w:rsid w:val="000B1A80"/>
    <w:rsid w:val="000B296F"/>
    <w:rsid w:val="000C5BF5"/>
    <w:rsid w:val="000F2210"/>
    <w:rsid w:val="00112245"/>
    <w:rsid w:val="00122C3C"/>
    <w:rsid w:val="00144A2B"/>
    <w:rsid w:val="00175DCB"/>
    <w:rsid w:val="001E60B7"/>
    <w:rsid w:val="001F5B3F"/>
    <w:rsid w:val="002058CE"/>
    <w:rsid w:val="00213F53"/>
    <w:rsid w:val="0027222E"/>
    <w:rsid w:val="00296262"/>
    <w:rsid w:val="002D01C0"/>
    <w:rsid w:val="002D47F6"/>
    <w:rsid w:val="00322312"/>
    <w:rsid w:val="003253CE"/>
    <w:rsid w:val="003903D2"/>
    <w:rsid w:val="003B433E"/>
    <w:rsid w:val="004020F4"/>
    <w:rsid w:val="00404D36"/>
    <w:rsid w:val="00412486"/>
    <w:rsid w:val="00413F53"/>
    <w:rsid w:val="0042730F"/>
    <w:rsid w:val="00444C5A"/>
    <w:rsid w:val="00451609"/>
    <w:rsid w:val="004C13BA"/>
    <w:rsid w:val="004E750D"/>
    <w:rsid w:val="004F50B0"/>
    <w:rsid w:val="004F5594"/>
    <w:rsid w:val="004F771D"/>
    <w:rsid w:val="005103F3"/>
    <w:rsid w:val="00547392"/>
    <w:rsid w:val="00573E08"/>
    <w:rsid w:val="00575AE2"/>
    <w:rsid w:val="00577B23"/>
    <w:rsid w:val="005A41CC"/>
    <w:rsid w:val="005B0197"/>
    <w:rsid w:val="005B1D9E"/>
    <w:rsid w:val="005B2BDB"/>
    <w:rsid w:val="005D184C"/>
    <w:rsid w:val="005F39CD"/>
    <w:rsid w:val="00631487"/>
    <w:rsid w:val="00675D91"/>
    <w:rsid w:val="00677430"/>
    <w:rsid w:val="00683F67"/>
    <w:rsid w:val="006A2F28"/>
    <w:rsid w:val="006D4F34"/>
    <w:rsid w:val="006F2D30"/>
    <w:rsid w:val="0079631D"/>
    <w:rsid w:val="007C6C02"/>
    <w:rsid w:val="00801D02"/>
    <w:rsid w:val="00822875"/>
    <w:rsid w:val="008368EA"/>
    <w:rsid w:val="008524EC"/>
    <w:rsid w:val="0086106D"/>
    <w:rsid w:val="008875A9"/>
    <w:rsid w:val="00892311"/>
    <w:rsid w:val="0089628D"/>
    <w:rsid w:val="008972E8"/>
    <w:rsid w:val="0089769D"/>
    <w:rsid w:val="008C23C2"/>
    <w:rsid w:val="008C460C"/>
    <w:rsid w:val="008E673C"/>
    <w:rsid w:val="00903FEC"/>
    <w:rsid w:val="009109B6"/>
    <w:rsid w:val="009132C3"/>
    <w:rsid w:val="009C16D5"/>
    <w:rsid w:val="009E69C1"/>
    <w:rsid w:val="009F3449"/>
    <w:rsid w:val="00A37E17"/>
    <w:rsid w:val="00A6488B"/>
    <w:rsid w:val="00A70FE9"/>
    <w:rsid w:val="00A8548B"/>
    <w:rsid w:val="00AA7EE3"/>
    <w:rsid w:val="00B41619"/>
    <w:rsid w:val="00B8257E"/>
    <w:rsid w:val="00B9052D"/>
    <w:rsid w:val="00B9529A"/>
    <w:rsid w:val="00BA34DF"/>
    <w:rsid w:val="00BA7935"/>
    <w:rsid w:val="00BF49B4"/>
    <w:rsid w:val="00C26518"/>
    <w:rsid w:val="00C424AA"/>
    <w:rsid w:val="00C4412E"/>
    <w:rsid w:val="00C8236A"/>
    <w:rsid w:val="00C9355E"/>
    <w:rsid w:val="00CB0696"/>
    <w:rsid w:val="00CD5546"/>
    <w:rsid w:val="00CF1891"/>
    <w:rsid w:val="00D2197E"/>
    <w:rsid w:val="00D41AB9"/>
    <w:rsid w:val="00D74B55"/>
    <w:rsid w:val="00D857AF"/>
    <w:rsid w:val="00DB0876"/>
    <w:rsid w:val="00DB4F9E"/>
    <w:rsid w:val="00E41457"/>
    <w:rsid w:val="00E92CB9"/>
    <w:rsid w:val="00EE39B8"/>
    <w:rsid w:val="00FA0B4D"/>
    <w:rsid w:val="00FF5289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4D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2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C3C"/>
  </w:style>
  <w:style w:type="paragraph" w:styleId="Footer">
    <w:name w:val="footer"/>
    <w:basedOn w:val="Normal"/>
    <w:link w:val="FooterChar"/>
    <w:uiPriority w:val="99"/>
    <w:unhideWhenUsed/>
    <w:rsid w:val="00122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C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2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C3C"/>
  </w:style>
  <w:style w:type="paragraph" w:styleId="Footer">
    <w:name w:val="footer"/>
    <w:basedOn w:val="Normal"/>
    <w:link w:val="FooterChar"/>
    <w:uiPriority w:val="99"/>
    <w:unhideWhenUsed/>
    <w:rsid w:val="00122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3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B34B51CE</Template>
  <TotalTime>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twinkler.301</cp:lastModifiedBy>
  <cp:revision>2</cp:revision>
  <dcterms:created xsi:type="dcterms:W3CDTF">2019-12-18T16:27:00Z</dcterms:created>
  <dcterms:modified xsi:type="dcterms:W3CDTF">2019-12-18T16:27:00Z</dcterms:modified>
</cp:coreProperties>
</file>