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8CE" w:rsidRPr="00E94D31" w:rsidRDefault="007B1820" w:rsidP="002D01C0">
      <w:pPr>
        <w:jc w:val="center"/>
        <w:rPr>
          <w:b/>
          <w:sz w:val="56"/>
        </w:rPr>
      </w:pPr>
      <w:r w:rsidRPr="00E94D31"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7BADA675" wp14:editId="4FD7E16C">
            <wp:simplePos x="0" y="0"/>
            <wp:positionH relativeFrom="column">
              <wp:posOffset>1495425</wp:posOffset>
            </wp:positionH>
            <wp:positionV relativeFrom="paragraph">
              <wp:posOffset>0</wp:posOffset>
            </wp:positionV>
            <wp:extent cx="1351280" cy="1219200"/>
            <wp:effectExtent l="0" t="0" r="1270" b="0"/>
            <wp:wrapTight wrapText="bothSides">
              <wp:wrapPolygon edited="0">
                <wp:start x="0" y="0"/>
                <wp:lineTo x="0" y="21263"/>
                <wp:lineTo x="21316" y="21263"/>
                <wp:lineTo x="2131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31" t="37322" r="53846" b="13675"/>
                    <a:stretch/>
                  </pic:blipFill>
                  <pic:spPr bwMode="auto">
                    <a:xfrm>
                      <a:off x="0" y="0"/>
                      <a:ext cx="1351280" cy="1219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94D31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2C41B4EE" wp14:editId="6FC6EBD2">
            <wp:simplePos x="0" y="0"/>
            <wp:positionH relativeFrom="column">
              <wp:posOffset>-228600</wp:posOffset>
            </wp:positionH>
            <wp:positionV relativeFrom="paragraph">
              <wp:posOffset>0</wp:posOffset>
            </wp:positionV>
            <wp:extent cx="1219200" cy="1121410"/>
            <wp:effectExtent l="0" t="0" r="0" b="2540"/>
            <wp:wrapTight wrapText="bothSides">
              <wp:wrapPolygon edited="0">
                <wp:start x="0" y="0"/>
                <wp:lineTo x="0" y="21282"/>
                <wp:lineTo x="21263" y="21282"/>
                <wp:lineTo x="2126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955" t="41596" r="55769" b="19088"/>
                    <a:stretch/>
                  </pic:blipFill>
                  <pic:spPr bwMode="auto">
                    <a:xfrm>
                      <a:off x="0" y="0"/>
                      <a:ext cx="1219200" cy="11214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20F4" w:rsidRPr="00E94D31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27EFBD15" wp14:editId="3335A818">
            <wp:simplePos x="0" y="0"/>
            <wp:positionH relativeFrom="column">
              <wp:posOffset>8477250</wp:posOffset>
            </wp:positionH>
            <wp:positionV relativeFrom="paragraph">
              <wp:posOffset>-200025</wp:posOffset>
            </wp:positionV>
            <wp:extent cx="1378585" cy="1133475"/>
            <wp:effectExtent l="0" t="0" r="0" b="9525"/>
            <wp:wrapTight wrapText="bothSides">
              <wp:wrapPolygon edited="0">
                <wp:start x="0" y="0"/>
                <wp:lineTo x="0" y="21418"/>
                <wp:lineTo x="21192" y="21418"/>
                <wp:lineTo x="2119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08" t="37607" r="51282" b="14815"/>
                    <a:stretch/>
                  </pic:blipFill>
                  <pic:spPr bwMode="auto">
                    <a:xfrm>
                      <a:off x="0" y="0"/>
                      <a:ext cx="1378585" cy="1133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20F4" w:rsidRPr="00E94D31"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2C7E75EA" wp14:editId="0A7E59A5">
            <wp:simplePos x="0" y="0"/>
            <wp:positionH relativeFrom="column">
              <wp:posOffset>6904990</wp:posOffset>
            </wp:positionH>
            <wp:positionV relativeFrom="paragraph">
              <wp:posOffset>-200025</wp:posOffset>
            </wp:positionV>
            <wp:extent cx="1343025" cy="1190625"/>
            <wp:effectExtent l="0" t="0" r="9525" b="9525"/>
            <wp:wrapTight wrapText="bothSides">
              <wp:wrapPolygon edited="0">
                <wp:start x="0" y="0"/>
                <wp:lineTo x="0" y="21427"/>
                <wp:lineTo x="21447" y="21427"/>
                <wp:lineTo x="21447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67" t="37607" r="50961" b="13960"/>
                    <a:stretch/>
                  </pic:blipFill>
                  <pic:spPr bwMode="auto">
                    <a:xfrm>
                      <a:off x="0" y="0"/>
                      <a:ext cx="1343025" cy="1190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20F4" w:rsidRPr="00E94D31">
        <w:rPr>
          <w:noProof/>
          <w:lang w:eastAsia="en-GB"/>
        </w:rPr>
        <w:t xml:space="preserve"> </w:t>
      </w:r>
      <w:r w:rsidR="002D01C0" w:rsidRPr="00E94D31">
        <w:rPr>
          <w:b/>
          <w:sz w:val="56"/>
        </w:rPr>
        <w:t xml:space="preserve"> Homework</w:t>
      </w:r>
      <w:r w:rsidR="004020F4" w:rsidRPr="00E94D31">
        <w:rPr>
          <w:noProof/>
          <w:lang w:eastAsia="en-GB"/>
        </w:rPr>
        <w:t xml:space="preserve"> </w:t>
      </w:r>
    </w:p>
    <w:tbl>
      <w:tblPr>
        <w:tblStyle w:val="TableGrid"/>
        <w:tblpPr w:leftFromText="180" w:rightFromText="180" w:vertAnchor="text" w:horzAnchor="margin" w:tblpY="950"/>
        <w:tblW w:w="0" w:type="auto"/>
        <w:tblLook w:val="04A0" w:firstRow="1" w:lastRow="0" w:firstColumn="1" w:lastColumn="0" w:noHBand="0" w:noVBand="1"/>
      </w:tblPr>
      <w:tblGrid>
        <w:gridCol w:w="3102"/>
        <w:gridCol w:w="4088"/>
        <w:gridCol w:w="4369"/>
        <w:gridCol w:w="3748"/>
      </w:tblGrid>
      <w:tr w:rsidR="00E94D31" w:rsidRPr="00E94D31" w:rsidTr="00FC6A11">
        <w:trPr>
          <w:trHeight w:val="655"/>
        </w:trPr>
        <w:tc>
          <w:tcPr>
            <w:tcW w:w="3102" w:type="dxa"/>
            <w:tcBorders>
              <w:top w:val="nil"/>
              <w:left w:val="nil"/>
            </w:tcBorders>
          </w:tcPr>
          <w:p w:rsidR="00E94D31" w:rsidRPr="00E94D31" w:rsidRDefault="00E94D31" w:rsidP="00E94D31">
            <w:pPr>
              <w:tabs>
                <w:tab w:val="left" w:pos="1080"/>
              </w:tabs>
            </w:pPr>
            <w:r w:rsidRPr="00E94D31">
              <w:tab/>
            </w:r>
          </w:p>
        </w:tc>
        <w:tc>
          <w:tcPr>
            <w:tcW w:w="4088" w:type="dxa"/>
            <w:shd w:val="clear" w:color="auto" w:fill="66FFFF"/>
          </w:tcPr>
          <w:p w:rsidR="00E94D31" w:rsidRPr="00E94D31" w:rsidRDefault="00E94D31" w:rsidP="00E94D31">
            <w:pPr>
              <w:rPr>
                <w:rFonts w:ascii="Brush Script MT" w:hAnsi="Brush Script MT"/>
                <w:b/>
                <w:sz w:val="72"/>
                <w:szCs w:val="64"/>
              </w:rPr>
            </w:pPr>
            <w:r w:rsidRPr="00E94D31">
              <w:rPr>
                <w:rFonts w:ascii="Brush Script MT" w:hAnsi="Brush Script MT"/>
                <w:b/>
                <w:sz w:val="56"/>
                <w:szCs w:val="64"/>
              </w:rPr>
              <w:t>Be a Writer</w:t>
            </w:r>
          </w:p>
        </w:tc>
        <w:tc>
          <w:tcPr>
            <w:tcW w:w="4369" w:type="dxa"/>
            <w:shd w:val="clear" w:color="auto" w:fill="FDE9D9" w:themeFill="accent6" w:themeFillTint="33"/>
          </w:tcPr>
          <w:p w:rsidR="00E94D31" w:rsidRPr="00E94D31" w:rsidRDefault="00E94D31" w:rsidP="00E94D31">
            <w:pPr>
              <w:rPr>
                <w:rFonts w:ascii="Arial Black" w:hAnsi="Arial Black"/>
                <w:b/>
                <w:sz w:val="48"/>
              </w:rPr>
            </w:pPr>
            <w:r w:rsidRPr="00E94D31">
              <w:rPr>
                <w:rFonts w:ascii="Arial Black" w:hAnsi="Arial Black"/>
                <w:b/>
                <w:sz w:val="44"/>
              </w:rPr>
              <w:t>Be a Detective</w:t>
            </w:r>
          </w:p>
        </w:tc>
        <w:tc>
          <w:tcPr>
            <w:tcW w:w="3748" w:type="dxa"/>
            <w:shd w:val="clear" w:color="auto" w:fill="FFFF99"/>
          </w:tcPr>
          <w:p w:rsidR="00E94D31" w:rsidRPr="00E94D31" w:rsidRDefault="00E94D31" w:rsidP="00E94D31">
            <w:pPr>
              <w:rPr>
                <w:rFonts w:ascii="Curlz MT" w:hAnsi="Curlz MT"/>
                <w:b/>
                <w:sz w:val="48"/>
              </w:rPr>
            </w:pPr>
            <w:r w:rsidRPr="00E94D31">
              <w:rPr>
                <w:rFonts w:ascii="Curlz MT" w:hAnsi="Curlz MT"/>
                <w:b/>
                <w:sz w:val="52"/>
              </w:rPr>
              <w:t>Be an Artist</w:t>
            </w:r>
          </w:p>
        </w:tc>
      </w:tr>
      <w:tr w:rsidR="00E94D31" w:rsidRPr="00E94D31" w:rsidTr="00FC6A11">
        <w:trPr>
          <w:trHeight w:val="2320"/>
        </w:trPr>
        <w:tc>
          <w:tcPr>
            <w:tcW w:w="3102" w:type="dxa"/>
            <w:vMerge w:val="restart"/>
          </w:tcPr>
          <w:p w:rsidR="00E94D31" w:rsidRPr="00E94D31" w:rsidRDefault="00E94D31" w:rsidP="00E94D31">
            <w:pPr>
              <w:rPr>
                <w:sz w:val="40"/>
              </w:rPr>
            </w:pPr>
            <w:r w:rsidRPr="00E94D31">
              <w:rPr>
                <w:sz w:val="40"/>
              </w:rPr>
              <w:t xml:space="preserve">The children should choose a minimum of one task per section or more if they wish. </w:t>
            </w:r>
          </w:p>
          <w:p w:rsidR="00E94D31" w:rsidRPr="00E94D31" w:rsidRDefault="00E94D31" w:rsidP="00E94D31">
            <w:pPr>
              <w:rPr>
                <w:sz w:val="40"/>
              </w:rPr>
            </w:pPr>
          </w:p>
          <w:p w:rsidR="00E94D31" w:rsidRPr="00E94D31" w:rsidRDefault="00E94D31" w:rsidP="00E94D31">
            <w:pPr>
              <w:rPr>
                <w:sz w:val="40"/>
              </w:rPr>
            </w:pPr>
          </w:p>
          <w:p w:rsidR="00E94D31" w:rsidRPr="00E94D31" w:rsidRDefault="00E94D31" w:rsidP="00E94D31">
            <w:pPr>
              <w:rPr>
                <w:sz w:val="40"/>
              </w:rPr>
            </w:pPr>
          </w:p>
          <w:p w:rsidR="00E94D31" w:rsidRPr="00E94D31" w:rsidRDefault="00E94D31" w:rsidP="00E94D31">
            <w:pPr>
              <w:rPr>
                <w:sz w:val="40"/>
              </w:rPr>
            </w:pPr>
          </w:p>
          <w:p w:rsidR="00E94D31" w:rsidRPr="00E94D31" w:rsidRDefault="00E94D31" w:rsidP="00E94D31">
            <w:r w:rsidRPr="00E94D31">
              <w:rPr>
                <w:sz w:val="40"/>
              </w:rPr>
              <w:t>Children will be awarded certificates.</w:t>
            </w:r>
          </w:p>
        </w:tc>
        <w:tc>
          <w:tcPr>
            <w:tcW w:w="4088" w:type="dxa"/>
            <w:shd w:val="clear" w:color="auto" w:fill="66FFFF"/>
          </w:tcPr>
          <w:p w:rsidR="00E94D31" w:rsidRPr="00E94D31" w:rsidRDefault="00E94D31" w:rsidP="00E94D31">
            <w:r w:rsidRPr="00E94D31">
              <w:t>Can you write your name and draw yourself as a Superhero.</w:t>
            </w:r>
          </w:p>
          <w:p w:rsidR="00E94D31" w:rsidRPr="00E94D31" w:rsidRDefault="00E94D31" w:rsidP="00E94D31">
            <w:r w:rsidRPr="00E94D31">
              <w:rPr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0AA83B79" wp14:editId="72FE3E23">
                  <wp:simplePos x="0" y="0"/>
                  <wp:positionH relativeFrom="margin">
                    <wp:posOffset>21590</wp:posOffset>
                  </wp:positionH>
                  <wp:positionV relativeFrom="margin">
                    <wp:posOffset>412115</wp:posOffset>
                  </wp:positionV>
                  <wp:extent cx="942975" cy="942975"/>
                  <wp:effectExtent l="0" t="0" r="9525" b="952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E94D31" w:rsidRPr="00E94D31" w:rsidRDefault="00E94D31" w:rsidP="00E94D31">
            <w:r w:rsidRPr="00E94D31">
              <w:rPr>
                <w:b/>
                <w:u w:val="single"/>
              </w:rPr>
              <w:t>Challenge</w:t>
            </w:r>
            <w:r w:rsidRPr="00E94D31">
              <w:t>: Can you begin to label your picture? E.g. mask, cape, goggles etc.</w:t>
            </w:r>
          </w:p>
        </w:tc>
        <w:tc>
          <w:tcPr>
            <w:tcW w:w="4369" w:type="dxa"/>
            <w:shd w:val="clear" w:color="auto" w:fill="FDE9D9" w:themeFill="accent6" w:themeFillTint="33"/>
          </w:tcPr>
          <w:p w:rsidR="00E94D31" w:rsidRPr="00E94D31" w:rsidRDefault="00E94D31" w:rsidP="00E94D31">
            <w:r w:rsidRPr="00E94D31"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1EA2B2DD" wp14:editId="62B47C35">
                  <wp:simplePos x="0" y="0"/>
                  <wp:positionH relativeFrom="margin">
                    <wp:posOffset>1630680</wp:posOffset>
                  </wp:positionH>
                  <wp:positionV relativeFrom="margin">
                    <wp:posOffset>95250</wp:posOffset>
                  </wp:positionV>
                  <wp:extent cx="703580" cy="847725"/>
                  <wp:effectExtent l="0" t="0" r="1270" b="9525"/>
                  <wp:wrapSquare wrapText="bothSides"/>
                  <wp:docPr id="9" name="Picture 9" descr="Image result for pea jelly super dais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pea jelly super dais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3580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E94D31">
              <w:t>Make jelly and add in fruit to give it a flavour. Does your jelly taste like peas like the one in the Super Daisy book? What can you taste?</w:t>
            </w:r>
          </w:p>
          <w:p w:rsidR="00E94D31" w:rsidRPr="00E94D31" w:rsidRDefault="00E94D31" w:rsidP="00E94D31">
            <w:r w:rsidRPr="00E94D31">
              <w:t xml:space="preserve">Talk to your family about it. </w:t>
            </w:r>
          </w:p>
          <w:p w:rsidR="00E94D31" w:rsidRPr="00E94D31" w:rsidRDefault="00E94D31" w:rsidP="00E94D31"/>
          <w:p w:rsidR="00E94D31" w:rsidRPr="00E94D31" w:rsidRDefault="00E94D31" w:rsidP="00E94D31">
            <w:r w:rsidRPr="00E94D31">
              <w:rPr>
                <w:b/>
                <w:u w:val="single"/>
              </w:rPr>
              <w:t>Challenge</w:t>
            </w:r>
            <w:r w:rsidRPr="00E94D31">
              <w:t>: How many different types of fruit can you think of?</w:t>
            </w:r>
          </w:p>
        </w:tc>
        <w:tc>
          <w:tcPr>
            <w:tcW w:w="3748" w:type="dxa"/>
            <w:shd w:val="clear" w:color="auto" w:fill="FFFF99"/>
          </w:tcPr>
          <w:p w:rsidR="00E94D31" w:rsidRPr="00E94D31" w:rsidRDefault="00E94D31" w:rsidP="00E94D31">
            <w:r w:rsidRPr="00E94D31">
              <w:t>Can you create a poster? Write as many numbers as you can up to 20 and decorate the poster with superheroes.</w:t>
            </w:r>
          </w:p>
          <w:p w:rsidR="00E94D31" w:rsidRPr="00E94D31" w:rsidRDefault="00E94D31" w:rsidP="00E94D31">
            <w:r w:rsidRPr="00E94D31">
              <w:rPr>
                <w:noProof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410DF8BC" wp14:editId="500C2B53">
                  <wp:simplePos x="0" y="0"/>
                  <wp:positionH relativeFrom="margin">
                    <wp:posOffset>1029335</wp:posOffset>
                  </wp:positionH>
                  <wp:positionV relativeFrom="margin">
                    <wp:posOffset>554355</wp:posOffset>
                  </wp:positionV>
                  <wp:extent cx="1144270" cy="762000"/>
                  <wp:effectExtent l="0" t="0" r="0" b="0"/>
                  <wp:wrapSquare wrapText="bothSides"/>
                  <wp:docPr id="17" name="Picture 17" descr="C:\Users\saman\AppData\Local\Microsoft\Windows\INetCache\Content.MSO\DB3EE9F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saman\AppData\Local\Microsoft\Windows\INetCache\Content.MSO\DB3EE9F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427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E94D31" w:rsidRPr="00E94D31" w:rsidRDefault="00E94D31" w:rsidP="00E94D31">
            <w:r w:rsidRPr="00E94D31">
              <w:rPr>
                <w:b/>
                <w:u w:val="single"/>
              </w:rPr>
              <w:t>Challenge</w:t>
            </w:r>
            <w:r w:rsidRPr="00E94D31">
              <w:t xml:space="preserve">: Can you write numbers above 20? </w:t>
            </w:r>
          </w:p>
        </w:tc>
      </w:tr>
      <w:tr w:rsidR="00E94D31" w:rsidRPr="00E94D31" w:rsidTr="00FC6A11">
        <w:trPr>
          <w:trHeight w:val="1795"/>
        </w:trPr>
        <w:tc>
          <w:tcPr>
            <w:tcW w:w="3102" w:type="dxa"/>
            <w:vMerge/>
          </w:tcPr>
          <w:p w:rsidR="00E94D31" w:rsidRPr="00E94D31" w:rsidRDefault="00E94D31" w:rsidP="00E94D31"/>
        </w:tc>
        <w:tc>
          <w:tcPr>
            <w:tcW w:w="4088" w:type="dxa"/>
            <w:shd w:val="clear" w:color="auto" w:fill="66FFFF"/>
          </w:tcPr>
          <w:p w:rsidR="00E94D31" w:rsidRPr="00E94D31" w:rsidRDefault="00E94D31" w:rsidP="00E94D31">
            <w:r w:rsidRPr="00E94D31">
              <w:t>Can you draw a picture of yourself as a superhero saving somebody or something and write a caption beneath?</w:t>
            </w:r>
          </w:p>
          <w:p w:rsidR="00E94D31" w:rsidRPr="00E94D31" w:rsidRDefault="00E94D31" w:rsidP="00E94D31">
            <w:r w:rsidRPr="00E94D31">
              <w:t>E.g. I saved a cat.</w:t>
            </w:r>
            <w:r w:rsidRPr="00E94D31">
              <w:rPr>
                <w:sz w:val="24"/>
              </w:rPr>
              <w:t xml:space="preserve"> </w:t>
            </w:r>
            <w:r w:rsidRPr="00E94D31">
              <w:rPr>
                <w:noProof/>
                <w:sz w:val="24"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5CC6F796" wp14:editId="58152FED">
                  <wp:simplePos x="3876675" y="4086225"/>
                  <wp:positionH relativeFrom="margin">
                    <wp:align>left</wp:align>
                  </wp:positionH>
                  <wp:positionV relativeFrom="margin">
                    <wp:align>top</wp:align>
                  </wp:positionV>
                  <wp:extent cx="1304925" cy="687070"/>
                  <wp:effectExtent l="0" t="0" r="9525" b="0"/>
                  <wp:wrapSquare wrapText="bothSides"/>
                  <wp:docPr id="15" name="Picture 15" descr="Image result for superhero sa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Image result for superhero sav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687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369" w:type="dxa"/>
            <w:shd w:val="clear" w:color="auto" w:fill="FDE9D9" w:themeFill="accent6" w:themeFillTint="33"/>
          </w:tcPr>
          <w:p w:rsidR="00E94D31" w:rsidRPr="00E94D31" w:rsidRDefault="00E94D31" w:rsidP="00E94D31">
            <w:r w:rsidRPr="00E94D31">
              <w:t>Talk to different members of your family and friends. Find out what superhero powers they would like to have and why!</w:t>
            </w:r>
          </w:p>
          <w:p w:rsidR="00E94D31" w:rsidRPr="00E94D31" w:rsidRDefault="00E94D31" w:rsidP="00E94D31"/>
          <w:p w:rsidR="00E94D31" w:rsidRPr="00E94D31" w:rsidRDefault="00E94D31" w:rsidP="00E94D31">
            <w:r w:rsidRPr="00E94D31">
              <w:rPr>
                <w:b/>
                <w:u w:val="single"/>
              </w:rPr>
              <w:t>Challenge:</w:t>
            </w:r>
            <w:r w:rsidRPr="00E94D31">
              <w:t xml:space="preserve"> Can you draw a member of your family as a superhero and write their name underneath?</w:t>
            </w:r>
          </w:p>
        </w:tc>
        <w:tc>
          <w:tcPr>
            <w:tcW w:w="3748" w:type="dxa"/>
            <w:shd w:val="clear" w:color="auto" w:fill="FFFF99"/>
          </w:tcPr>
          <w:p w:rsidR="00E94D31" w:rsidRPr="00E94D31" w:rsidRDefault="00E94D31" w:rsidP="00E94D31">
            <w:r w:rsidRPr="00E94D31">
              <w:rPr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3FDC694B" wp14:editId="05C0460E">
                  <wp:simplePos x="0" y="0"/>
                  <wp:positionH relativeFrom="margin">
                    <wp:posOffset>1384935</wp:posOffset>
                  </wp:positionH>
                  <wp:positionV relativeFrom="margin">
                    <wp:posOffset>97790</wp:posOffset>
                  </wp:positionV>
                  <wp:extent cx="704850" cy="958215"/>
                  <wp:effectExtent l="0" t="0" r="0" b="0"/>
                  <wp:wrapSquare wrapText="bothSides"/>
                  <wp:docPr id="13" name="Picture 13" descr="Image result for superhero cape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Image result for superhero cape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4850" cy="958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94D31">
              <w:t>Can you design your own superhero cape?</w:t>
            </w:r>
          </w:p>
          <w:p w:rsidR="00E94D31" w:rsidRPr="00E94D31" w:rsidRDefault="00E94D31" w:rsidP="00E94D31">
            <w:r w:rsidRPr="00E94D31">
              <w:t>You can draw or create one! Use your imagination!</w:t>
            </w:r>
          </w:p>
          <w:p w:rsidR="00E94D31" w:rsidRPr="00E94D31" w:rsidRDefault="00E94D31" w:rsidP="00E94D31"/>
        </w:tc>
      </w:tr>
      <w:tr w:rsidR="00E94D31" w:rsidRPr="00E94D31" w:rsidTr="00FC6A11">
        <w:trPr>
          <w:trHeight w:val="2439"/>
        </w:trPr>
        <w:tc>
          <w:tcPr>
            <w:tcW w:w="3102" w:type="dxa"/>
            <w:vMerge/>
          </w:tcPr>
          <w:p w:rsidR="00E94D31" w:rsidRPr="00E94D31" w:rsidRDefault="00E94D31" w:rsidP="00E94D31"/>
        </w:tc>
        <w:tc>
          <w:tcPr>
            <w:tcW w:w="4088" w:type="dxa"/>
            <w:shd w:val="clear" w:color="auto" w:fill="66FFFF"/>
          </w:tcPr>
          <w:p w:rsidR="00E94D31" w:rsidRPr="00E94D31" w:rsidRDefault="00E94D31" w:rsidP="00E94D31">
            <w:r w:rsidRPr="00E94D31">
              <w:t>Can you write your name and draw a picture of food you think a superhero may eat? Think about healthy and unhealthy food. Talk to your family about it!</w:t>
            </w:r>
          </w:p>
          <w:p w:rsidR="00E94D31" w:rsidRPr="00E94D31" w:rsidRDefault="00E94D31" w:rsidP="00E94D31"/>
          <w:p w:rsidR="00E94D31" w:rsidRPr="00E94D31" w:rsidRDefault="00E94D31" w:rsidP="00E94D31">
            <w:r w:rsidRPr="00E94D31">
              <w:rPr>
                <w:b/>
                <w:u w:val="single"/>
              </w:rPr>
              <w:t>Challenge</w:t>
            </w:r>
            <w:r w:rsidRPr="00E94D31">
              <w:t>: Can you begin to label your plate of food.</w:t>
            </w:r>
          </w:p>
        </w:tc>
        <w:tc>
          <w:tcPr>
            <w:tcW w:w="4369" w:type="dxa"/>
            <w:shd w:val="clear" w:color="auto" w:fill="FDE9D9" w:themeFill="accent6" w:themeFillTint="33"/>
          </w:tcPr>
          <w:p w:rsidR="00E94D31" w:rsidRPr="00E94D31" w:rsidRDefault="00E94D31" w:rsidP="00E94D31">
            <w:pPr>
              <w:rPr>
                <w:b/>
                <w:u w:val="single"/>
              </w:rPr>
            </w:pPr>
            <w:r w:rsidRPr="00E94D31">
              <w:rPr>
                <w:b/>
                <w:u w:val="single"/>
              </w:rPr>
              <w:t>Superhero Physical Challenge!</w:t>
            </w:r>
          </w:p>
          <w:p w:rsidR="00E94D31" w:rsidRPr="00E94D31" w:rsidRDefault="00E94D31" w:rsidP="00E94D31">
            <w:r w:rsidRPr="00E94D31">
              <w:t>How many star jumps and hops on one foot can you do in a minute?</w:t>
            </w:r>
          </w:p>
          <w:p w:rsidR="00E94D31" w:rsidRPr="00E94D31" w:rsidRDefault="00E94D31" w:rsidP="00E94D31">
            <w:r w:rsidRPr="00E94D31">
              <w:t>Do them separately and no cheating!!</w:t>
            </w:r>
          </w:p>
          <w:p w:rsidR="00E94D31" w:rsidRPr="00E94D31" w:rsidRDefault="00E94D31" w:rsidP="00E94D31"/>
          <w:p w:rsidR="00E94D31" w:rsidRPr="00E94D31" w:rsidRDefault="00E94D31" w:rsidP="00E94D31">
            <w:r w:rsidRPr="00E94D31">
              <w:rPr>
                <w:noProof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7970859C" wp14:editId="6CC2AE93">
                  <wp:simplePos x="0" y="0"/>
                  <wp:positionH relativeFrom="margin">
                    <wp:posOffset>1610995</wp:posOffset>
                  </wp:positionH>
                  <wp:positionV relativeFrom="margin">
                    <wp:posOffset>29210</wp:posOffset>
                  </wp:positionV>
                  <wp:extent cx="504825" cy="721479"/>
                  <wp:effectExtent l="0" t="0" r="0" b="2540"/>
                  <wp:wrapSquare wrapText="bothSides"/>
                  <wp:docPr id="14" name="Picture 14" descr="Image result for star ju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Image result for star ju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721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E94D31">
              <w:rPr>
                <w:b/>
                <w:u w:val="single"/>
              </w:rPr>
              <w:t xml:space="preserve">Challenge: </w:t>
            </w:r>
            <w:r w:rsidRPr="00E94D31">
              <w:t>Can you do them for two minutes? Can you think of any other exercises to try?</w:t>
            </w:r>
          </w:p>
        </w:tc>
        <w:tc>
          <w:tcPr>
            <w:tcW w:w="3748" w:type="dxa"/>
            <w:shd w:val="clear" w:color="auto" w:fill="FFFF99"/>
          </w:tcPr>
          <w:p w:rsidR="00E94D31" w:rsidRPr="00E94D31" w:rsidRDefault="00E94D31" w:rsidP="00E94D31">
            <w:r w:rsidRPr="00E94D31">
              <w:rPr>
                <w:noProof/>
                <w:sz w:val="24"/>
                <w:lang w:eastAsia="en-GB"/>
              </w:rPr>
              <w:drawing>
                <wp:anchor distT="0" distB="0" distL="114300" distR="114300" simplePos="0" relativeHeight="251670528" behindDoc="0" locked="0" layoutInCell="1" allowOverlap="1" wp14:anchorId="03B035D1" wp14:editId="1A0D4282">
                  <wp:simplePos x="0" y="0"/>
                  <wp:positionH relativeFrom="margin">
                    <wp:posOffset>1029335</wp:posOffset>
                  </wp:positionH>
                  <wp:positionV relativeFrom="margin">
                    <wp:posOffset>228600</wp:posOffset>
                  </wp:positionV>
                  <wp:extent cx="1200150" cy="800100"/>
                  <wp:effectExtent l="0" t="0" r="0" b="0"/>
                  <wp:wrapSquare wrapText="bothSides"/>
                  <wp:docPr id="16" name="Picture 16" descr="Image result for superhero transpo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Image result for superhero transpo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E94D31">
              <w:t>Can you make an amazing superhero vehicle using different materials? Talk to your family about what you are making</w:t>
            </w:r>
          </w:p>
          <w:p w:rsidR="00E94D31" w:rsidRPr="00E94D31" w:rsidRDefault="00E94D31" w:rsidP="00E94D31">
            <w:r w:rsidRPr="00E94D31">
              <w:t>E.g. these are lights, these are the wheels etc.</w:t>
            </w:r>
            <w:r w:rsidRPr="00E94D31">
              <w:rPr>
                <w:sz w:val="24"/>
              </w:rPr>
              <w:t xml:space="preserve"> </w:t>
            </w:r>
          </w:p>
        </w:tc>
      </w:tr>
    </w:tbl>
    <w:p w:rsidR="002D01C0" w:rsidRPr="00FC6A11" w:rsidRDefault="006448B3" w:rsidP="002D01C0">
      <w:pPr>
        <w:jc w:val="center"/>
        <w:rPr>
          <w:b/>
          <w:sz w:val="52"/>
        </w:rPr>
      </w:pPr>
      <w:bookmarkStart w:id="0" w:name="_GoBack"/>
      <w:bookmarkEnd w:id="0"/>
      <w:r w:rsidRPr="00FC6A11">
        <w:rPr>
          <w:b/>
          <w:sz w:val="52"/>
        </w:rPr>
        <w:t>EYFS</w:t>
      </w:r>
      <w:r w:rsidR="002D01C0" w:rsidRPr="00FC6A11">
        <w:rPr>
          <w:b/>
          <w:sz w:val="52"/>
        </w:rPr>
        <w:t xml:space="preserve"> Topic: </w:t>
      </w:r>
      <w:r w:rsidR="001D35DE" w:rsidRPr="00FC6A11">
        <w:rPr>
          <w:b/>
          <w:sz w:val="52"/>
        </w:rPr>
        <w:t>Superheroes</w:t>
      </w:r>
    </w:p>
    <w:p w:rsidR="002D01C0" w:rsidRPr="00E94D31" w:rsidRDefault="001D35DE">
      <w:r w:rsidRPr="00E94D31">
        <w:t xml:space="preserve">Homework is due on: </w:t>
      </w:r>
      <w:r w:rsidR="00FC6A11">
        <w:t>20</w:t>
      </w:r>
      <w:r w:rsidR="00FC6A11" w:rsidRPr="00FC6A11">
        <w:rPr>
          <w:vertAlign w:val="superscript"/>
        </w:rPr>
        <w:t>th</w:t>
      </w:r>
      <w:r w:rsidR="00FC6A11">
        <w:t xml:space="preserve"> March 2020</w:t>
      </w:r>
    </w:p>
    <w:sectPr w:rsidR="002D01C0" w:rsidRPr="00E94D31" w:rsidSect="008524E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urlz MT">
    <w:altName w:val="Comic Sans MS"/>
    <w:panose1 w:val="04040404050702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0A73E0"/>
    <w:multiLevelType w:val="hybridMultilevel"/>
    <w:tmpl w:val="CA3AD00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4EC"/>
    <w:rsid w:val="00016436"/>
    <w:rsid w:val="000C5BF5"/>
    <w:rsid w:val="00120A74"/>
    <w:rsid w:val="001D35DE"/>
    <w:rsid w:val="002058CE"/>
    <w:rsid w:val="002D01C0"/>
    <w:rsid w:val="003051B0"/>
    <w:rsid w:val="004020F4"/>
    <w:rsid w:val="00425345"/>
    <w:rsid w:val="0042730F"/>
    <w:rsid w:val="006448B3"/>
    <w:rsid w:val="007B1820"/>
    <w:rsid w:val="008524EC"/>
    <w:rsid w:val="008D735D"/>
    <w:rsid w:val="00917DCE"/>
    <w:rsid w:val="00935E58"/>
    <w:rsid w:val="009A29C6"/>
    <w:rsid w:val="009A5314"/>
    <w:rsid w:val="00AE4AA1"/>
    <w:rsid w:val="00B55DFB"/>
    <w:rsid w:val="00D857AF"/>
    <w:rsid w:val="00DD25B9"/>
    <w:rsid w:val="00E73037"/>
    <w:rsid w:val="00E94D31"/>
    <w:rsid w:val="00F66A08"/>
    <w:rsid w:val="00FC6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D01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D0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01C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164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D01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D0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01C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164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D080F167</Template>
  <TotalTime>3</TotalTime>
  <Pages>1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 Mistry</dc:creator>
  <cp:lastModifiedBy>S. Hill</cp:lastModifiedBy>
  <cp:revision>2</cp:revision>
  <dcterms:created xsi:type="dcterms:W3CDTF">2020-01-08T08:40:00Z</dcterms:created>
  <dcterms:modified xsi:type="dcterms:W3CDTF">2020-01-08T08:40:00Z</dcterms:modified>
</cp:coreProperties>
</file>