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8CE" w:rsidRDefault="004020F4" w:rsidP="002D01C0">
      <w:pPr>
        <w:jc w:val="center"/>
        <w:rPr>
          <w:b/>
          <w:sz w:val="56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C41B4EE" wp14:editId="6FC6EBD2">
            <wp:simplePos x="0" y="0"/>
            <wp:positionH relativeFrom="column">
              <wp:posOffset>-228600</wp:posOffset>
            </wp:positionH>
            <wp:positionV relativeFrom="paragraph">
              <wp:posOffset>-323850</wp:posOffset>
            </wp:positionV>
            <wp:extent cx="1428750" cy="1314450"/>
            <wp:effectExtent l="0" t="0" r="0" b="0"/>
            <wp:wrapTight wrapText="bothSides">
              <wp:wrapPolygon edited="0">
                <wp:start x="0" y="0"/>
                <wp:lineTo x="0" y="21287"/>
                <wp:lineTo x="21312" y="21287"/>
                <wp:lineTo x="213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55" t="41596" r="55769" b="19088"/>
                    <a:stretch/>
                  </pic:blipFill>
                  <pic:spPr bwMode="auto">
                    <a:xfrm>
                      <a:off x="0" y="0"/>
                      <a:ext cx="1428750" cy="1314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7BADA675" wp14:editId="4FD7E16C">
            <wp:simplePos x="0" y="0"/>
            <wp:positionH relativeFrom="column">
              <wp:posOffset>1523365</wp:posOffset>
            </wp:positionH>
            <wp:positionV relativeFrom="paragraph">
              <wp:posOffset>-323850</wp:posOffset>
            </wp:positionV>
            <wp:extent cx="1552575" cy="1400175"/>
            <wp:effectExtent l="0" t="0" r="9525" b="9525"/>
            <wp:wrapTight wrapText="bothSides">
              <wp:wrapPolygon edited="0">
                <wp:start x="0" y="0"/>
                <wp:lineTo x="0" y="21453"/>
                <wp:lineTo x="21467" y="21453"/>
                <wp:lineTo x="2146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31" t="37322" r="53846" b="13675"/>
                    <a:stretch/>
                  </pic:blipFill>
                  <pic:spPr bwMode="auto">
                    <a:xfrm>
                      <a:off x="0" y="0"/>
                      <a:ext cx="1552575" cy="1400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27EFBD15" wp14:editId="3335A818">
            <wp:simplePos x="0" y="0"/>
            <wp:positionH relativeFrom="column">
              <wp:posOffset>8477250</wp:posOffset>
            </wp:positionH>
            <wp:positionV relativeFrom="paragraph">
              <wp:posOffset>-200025</wp:posOffset>
            </wp:positionV>
            <wp:extent cx="1378585" cy="1133475"/>
            <wp:effectExtent l="0" t="0" r="0" b="9525"/>
            <wp:wrapTight wrapText="bothSides">
              <wp:wrapPolygon edited="0">
                <wp:start x="0" y="0"/>
                <wp:lineTo x="0" y="21418"/>
                <wp:lineTo x="21192" y="21418"/>
                <wp:lineTo x="2119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08" t="37607" r="51282" b="14815"/>
                    <a:stretch/>
                  </pic:blipFill>
                  <pic:spPr bwMode="auto">
                    <a:xfrm>
                      <a:off x="0" y="0"/>
                      <a:ext cx="1378585" cy="1133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2C7E75EA" wp14:editId="0A7E59A5">
            <wp:simplePos x="0" y="0"/>
            <wp:positionH relativeFrom="column">
              <wp:posOffset>6904990</wp:posOffset>
            </wp:positionH>
            <wp:positionV relativeFrom="paragraph">
              <wp:posOffset>-200025</wp:posOffset>
            </wp:positionV>
            <wp:extent cx="1343025" cy="1190625"/>
            <wp:effectExtent l="0" t="0" r="9525" b="9525"/>
            <wp:wrapTight wrapText="bothSides">
              <wp:wrapPolygon edited="0">
                <wp:start x="0" y="0"/>
                <wp:lineTo x="0" y="21427"/>
                <wp:lineTo x="21447" y="21427"/>
                <wp:lineTo x="2144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67" t="37607" r="50961" b="13960"/>
                    <a:stretch/>
                  </pic:blipFill>
                  <pic:spPr bwMode="auto">
                    <a:xfrm>
                      <a:off x="0" y="0"/>
                      <a:ext cx="1343025" cy="1190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</w:t>
      </w:r>
      <w:r w:rsidR="002D01C0" w:rsidRPr="002D01C0">
        <w:rPr>
          <w:b/>
          <w:sz w:val="56"/>
        </w:rPr>
        <w:t xml:space="preserve"> Homework</w:t>
      </w:r>
      <w:r w:rsidRPr="004020F4">
        <w:rPr>
          <w:noProof/>
          <w:lang w:eastAsia="en-GB"/>
        </w:rPr>
        <w:t xml:space="preserve"> </w:t>
      </w:r>
    </w:p>
    <w:p w:rsidR="002D01C0" w:rsidRPr="002D01C0" w:rsidRDefault="006448B3" w:rsidP="002D01C0">
      <w:pPr>
        <w:jc w:val="center"/>
        <w:rPr>
          <w:b/>
          <w:sz w:val="56"/>
        </w:rPr>
      </w:pPr>
      <w:r>
        <w:rPr>
          <w:b/>
          <w:sz w:val="56"/>
        </w:rPr>
        <w:t>EYFS</w:t>
      </w:r>
      <w:r w:rsidR="002D01C0">
        <w:rPr>
          <w:b/>
          <w:sz w:val="56"/>
        </w:rPr>
        <w:t xml:space="preserve"> Topic: </w:t>
      </w:r>
      <w:r>
        <w:rPr>
          <w:b/>
          <w:sz w:val="56"/>
        </w:rPr>
        <w:t>Our World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03"/>
        <w:gridCol w:w="3903"/>
        <w:gridCol w:w="3904"/>
        <w:gridCol w:w="3904"/>
      </w:tblGrid>
      <w:tr w:rsidR="002D01C0" w:rsidTr="002D01C0">
        <w:tc>
          <w:tcPr>
            <w:tcW w:w="3903" w:type="dxa"/>
            <w:tcBorders>
              <w:top w:val="nil"/>
              <w:left w:val="nil"/>
            </w:tcBorders>
          </w:tcPr>
          <w:p w:rsidR="002D01C0" w:rsidRDefault="002D01C0" w:rsidP="002D01C0">
            <w:pPr>
              <w:tabs>
                <w:tab w:val="left" w:pos="1080"/>
              </w:tabs>
            </w:pPr>
            <w:r>
              <w:tab/>
            </w:r>
          </w:p>
        </w:tc>
        <w:tc>
          <w:tcPr>
            <w:tcW w:w="3903" w:type="dxa"/>
            <w:shd w:val="clear" w:color="auto" w:fill="66FFFF"/>
          </w:tcPr>
          <w:p w:rsidR="002D01C0" w:rsidRPr="000C5BF5" w:rsidRDefault="00D857AF">
            <w:pPr>
              <w:rPr>
                <w:rFonts w:ascii="Brush Script MT" w:hAnsi="Brush Script MT"/>
                <w:b/>
                <w:sz w:val="48"/>
              </w:rPr>
            </w:pPr>
            <w:r w:rsidRPr="000C5BF5">
              <w:rPr>
                <w:rFonts w:ascii="Brush Script MT" w:hAnsi="Brush Script MT"/>
                <w:b/>
                <w:sz w:val="72"/>
              </w:rPr>
              <w:t>Be a Writer</w:t>
            </w:r>
          </w:p>
        </w:tc>
        <w:tc>
          <w:tcPr>
            <w:tcW w:w="3904" w:type="dxa"/>
            <w:shd w:val="clear" w:color="auto" w:fill="FDE9D9" w:themeFill="accent6" w:themeFillTint="33"/>
          </w:tcPr>
          <w:p w:rsidR="002D01C0" w:rsidRPr="000C5BF5" w:rsidRDefault="00D857AF">
            <w:pPr>
              <w:rPr>
                <w:rFonts w:ascii="Arial Black" w:hAnsi="Arial Black"/>
                <w:b/>
                <w:sz w:val="48"/>
              </w:rPr>
            </w:pPr>
            <w:r w:rsidRPr="000C5BF5">
              <w:rPr>
                <w:rFonts w:ascii="Arial Black" w:hAnsi="Arial Black"/>
                <w:b/>
                <w:sz w:val="48"/>
              </w:rPr>
              <w:t>Be a Detective</w:t>
            </w:r>
          </w:p>
        </w:tc>
        <w:tc>
          <w:tcPr>
            <w:tcW w:w="3904" w:type="dxa"/>
            <w:shd w:val="clear" w:color="auto" w:fill="FFFF99"/>
          </w:tcPr>
          <w:p w:rsidR="002D01C0" w:rsidRPr="000C5BF5" w:rsidRDefault="00D857AF">
            <w:pPr>
              <w:rPr>
                <w:rFonts w:ascii="Curlz MT" w:hAnsi="Curlz MT"/>
                <w:b/>
                <w:sz w:val="48"/>
              </w:rPr>
            </w:pPr>
            <w:r w:rsidRPr="000C5BF5">
              <w:rPr>
                <w:rFonts w:ascii="Curlz MT" w:hAnsi="Curlz MT"/>
                <w:b/>
                <w:sz w:val="72"/>
              </w:rPr>
              <w:t>Be an Artist</w:t>
            </w:r>
          </w:p>
        </w:tc>
      </w:tr>
      <w:tr w:rsidR="002D01C0" w:rsidTr="00917DCE">
        <w:trPr>
          <w:trHeight w:val="2185"/>
        </w:trPr>
        <w:tc>
          <w:tcPr>
            <w:tcW w:w="3903" w:type="dxa"/>
            <w:vMerge w:val="restart"/>
          </w:tcPr>
          <w:p w:rsidR="002D01C0" w:rsidRPr="000C5BF5" w:rsidRDefault="002D01C0" w:rsidP="002D01C0">
            <w:pPr>
              <w:rPr>
                <w:sz w:val="40"/>
              </w:rPr>
            </w:pPr>
            <w:r w:rsidRPr="000C5BF5">
              <w:rPr>
                <w:sz w:val="40"/>
              </w:rPr>
              <w:t xml:space="preserve">The children should choose a minimum of one task per section or more if they wish. </w:t>
            </w:r>
          </w:p>
          <w:p w:rsidR="002D01C0" w:rsidRPr="000C5BF5" w:rsidRDefault="002D01C0" w:rsidP="002D01C0">
            <w:pPr>
              <w:rPr>
                <w:sz w:val="40"/>
              </w:rPr>
            </w:pPr>
          </w:p>
          <w:p w:rsidR="002D01C0" w:rsidRDefault="002D01C0" w:rsidP="006448B3">
            <w:r w:rsidRPr="000C5BF5">
              <w:rPr>
                <w:sz w:val="40"/>
              </w:rPr>
              <w:t xml:space="preserve">Children will be awarded certificates </w:t>
            </w:r>
          </w:p>
        </w:tc>
        <w:tc>
          <w:tcPr>
            <w:tcW w:w="3903" w:type="dxa"/>
            <w:shd w:val="clear" w:color="auto" w:fill="66FFFF"/>
          </w:tcPr>
          <w:p w:rsidR="0042730F" w:rsidRDefault="006448B3">
            <w:r>
              <w:t>Learn to write your name and draw a picture of your family.</w:t>
            </w:r>
          </w:p>
          <w:p w:rsidR="006448B3" w:rsidRDefault="006448B3"/>
          <w:p w:rsidR="002D01C0" w:rsidRDefault="006448B3">
            <w:r w:rsidRPr="00120A74">
              <w:rPr>
                <w:b/>
                <w:u w:val="single"/>
              </w:rPr>
              <w:t>Challenge</w:t>
            </w:r>
            <w:r>
              <w:t>: Can you begin to label members of your family</w:t>
            </w:r>
            <w:r w:rsidR="00917DCE">
              <w:t xml:space="preserve"> and write your numbers to 10 or 20</w:t>
            </w:r>
            <w:r w:rsidR="00E73037">
              <w:t>.</w:t>
            </w:r>
          </w:p>
        </w:tc>
        <w:tc>
          <w:tcPr>
            <w:tcW w:w="3904" w:type="dxa"/>
            <w:shd w:val="clear" w:color="auto" w:fill="FDE9D9" w:themeFill="accent6" w:themeFillTint="33"/>
          </w:tcPr>
          <w:p w:rsidR="002D01C0" w:rsidRDefault="00917DCE">
            <w:r>
              <w:rPr>
                <w:noProof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05A565A6" wp14:editId="35394156">
                  <wp:simplePos x="0" y="0"/>
                  <wp:positionH relativeFrom="margin">
                    <wp:posOffset>1456055</wp:posOffset>
                  </wp:positionH>
                  <wp:positionV relativeFrom="margin">
                    <wp:posOffset>66040</wp:posOffset>
                  </wp:positionV>
                  <wp:extent cx="789940" cy="541655"/>
                  <wp:effectExtent l="0" t="0" r="0" b="0"/>
                  <wp:wrapSquare wrapText="bothSides"/>
                  <wp:docPr id="11" name="Picture 11" descr="Image result for eyfs street sce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eyfs street sce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940" cy="541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448B3">
              <w:t>Make a list of things you can see where you liv</w:t>
            </w:r>
            <w:r w:rsidR="00E73037">
              <w:t>e, with help from your family,</w:t>
            </w:r>
            <w:r w:rsidR="006448B3">
              <w:t xml:space="preserve"> </w:t>
            </w:r>
            <w:r w:rsidR="00E73037">
              <w:t>(</w:t>
            </w:r>
            <w:r w:rsidR="006448B3">
              <w:t>shops, cars, doctors, dentists</w:t>
            </w:r>
            <w:r w:rsidR="00E73037">
              <w:t>).</w:t>
            </w:r>
            <w:r>
              <w:rPr>
                <w:noProof/>
                <w:lang w:eastAsia="en-GB"/>
              </w:rPr>
              <w:t xml:space="preserve"> </w:t>
            </w:r>
          </w:p>
          <w:p w:rsidR="00120A74" w:rsidRDefault="00E73037">
            <w:r>
              <w:t>Play eye spy.</w:t>
            </w:r>
            <w:r w:rsidR="00917DCE">
              <w:t xml:space="preserve">  Count how many things you have seen.  </w:t>
            </w:r>
          </w:p>
          <w:p w:rsidR="00E73037" w:rsidRDefault="00917DCE">
            <w:r w:rsidRPr="00120A74">
              <w:rPr>
                <w:b/>
                <w:u w:val="single"/>
              </w:rPr>
              <w:t>Challenge</w:t>
            </w:r>
            <w:r>
              <w:t>: What is the biggest number you can count to?</w:t>
            </w:r>
          </w:p>
        </w:tc>
        <w:tc>
          <w:tcPr>
            <w:tcW w:w="3904" w:type="dxa"/>
            <w:shd w:val="clear" w:color="auto" w:fill="FFFF99"/>
          </w:tcPr>
          <w:p w:rsidR="002D01C0" w:rsidRDefault="006448B3">
            <w:r>
              <w:t>Draw a picture of your favourite person or pet, using paint, crayons or collage.</w:t>
            </w:r>
            <w:r w:rsidR="00917DCE">
              <w:t xml:space="preserve"> </w:t>
            </w:r>
            <w:r w:rsidR="00917DCE" w:rsidRPr="00120A74">
              <w:rPr>
                <w:b/>
                <w:u w:val="single"/>
              </w:rPr>
              <w:t>Challenge</w:t>
            </w:r>
            <w:r w:rsidR="00917DCE">
              <w:t>: Can you draw a picture using squares, rectangles, circles</w:t>
            </w:r>
            <w:r w:rsidR="00DD25B9">
              <w:t>, triangles</w:t>
            </w:r>
            <w:r w:rsidR="00917DCE">
              <w:t>.</w:t>
            </w:r>
          </w:p>
          <w:p w:rsidR="009A29C6" w:rsidRDefault="009A29C6"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5F301EE5" wp14:editId="541E25EF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21679</wp:posOffset>
                  </wp:positionV>
                  <wp:extent cx="881413" cy="616688"/>
                  <wp:effectExtent l="0" t="0" r="0" b="0"/>
                  <wp:wrapNone/>
                  <wp:docPr id="1" name="Picture 1" descr="Image result for EYFS PICTURE OF FAMIL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EYFS PICTURE OF FAMIL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1413" cy="616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D01C0" w:rsidTr="00917DCE">
        <w:trPr>
          <w:trHeight w:val="2181"/>
        </w:trPr>
        <w:tc>
          <w:tcPr>
            <w:tcW w:w="3903" w:type="dxa"/>
            <w:vMerge/>
          </w:tcPr>
          <w:p w:rsidR="002D01C0" w:rsidRDefault="002D01C0"/>
        </w:tc>
        <w:tc>
          <w:tcPr>
            <w:tcW w:w="3903" w:type="dxa"/>
            <w:shd w:val="clear" w:color="auto" w:fill="66FFFF"/>
          </w:tcPr>
          <w:p w:rsidR="006448B3" w:rsidRDefault="006448B3" w:rsidP="006448B3">
            <w:r>
              <w:t>Learn to write your name and draw a picture of your favourite food.</w:t>
            </w:r>
          </w:p>
          <w:p w:rsidR="006448B3" w:rsidRDefault="006448B3" w:rsidP="006448B3">
            <w:bookmarkStart w:id="0" w:name="_GoBack"/>
            <w:bookmarkEnd w:id="0"/>
          </w:p>
          <w:p w:rsidR="002D01C0" w:rsidRDefault="006448B3">
            <w:r w:rsidRPr="00120A74">
              <w:rPr>
                <w:b/>
                <w:u w:val="single"/>
              </w:rPr>
              <w:t>Challenge</w:t>
            </w:r>
            <w:r>
              <w:t>: Can you begin to label your favourite food with help from your family</w:t>
            </w:r>
            <w:r w:rsidR="00E73037">
              <w:t>.</w:t>
            </w:r>
            <w:r w:rsidR="00917DCE">
              <w:t xml:space="preserve">  Count how many different types of food you like.  What is the biggest number you can count to?</w:t>
            </w:r>
          </w:p>
        </w:tc>
        <w:tc>
          <w:tcPr>
            <w:tcW w:w="3904" w:type="dxa"/>
            <w:shd w:val="clear" w:color="auto" w:fill="FDE9D9" w:themeFill="accent6" w:themeFillTint="33"/>
          </w:tcPr>
          <w:p w:rsidR="009A29C6" w:rsidRDefault="00E73037"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23A22D80" wp14:editId="1FB83BA7">
                  <wp:simplePos x="0" y="0"/>
                  <wp:positionH relativeFrom="column">
                    <wp:posOffset>508324</wp:posOffset>
                  </wp:positionH>
                  <wp:positionV relativeFrom="paragraph">
                    <wp:posOffset>504042</wp:posOffset>
                  </wp:positionV>
                  <wp:extent cx="946298" cy="659219"/>
                  <wp:effectExtent l="0" t="0" r="6350" b="7620"/>
                  <wp:wrapNone/>
                  <wp:docPr id="8" name="Picture 8" descr="Image result for EYFS FOO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EYFS FOO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57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946298" cy="65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448B3">
              <w:t>With help from your family sort your favourite foods into healthy and unhealthy categories. Can you make a chart?</w:t>
            </w:r>
          </w:p>
        </w:tc>
        <w:tc>
          <w:tcPr>
            <w:tcW w:w="3904" w:type="dxa"/>
            <w:shd w:val="clear" w:color="auto" w:fill="FFFF99"/>
          </w:tcPr>
          <w:p w:rsidR="002D01C0" w:rsidRDefault="009A29C6"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79D53953" wp14:editId="0405262F">
                  <wp:simplePos x="0" y="0"/>
                  <wp:positionH relativeFrom="column">
                    <wp:posOffset>1037191</wp:posOffset>
                  </wp:positionH>
                  <wp:positionV relativeFrom="paragraph">
                    <wp:posOffset>224967</wp:posOffset>
                  </wp:positionV>
                  <wp:extent cx="1062990" cy="793750"/>
                  <wp:effectExtent l="0" t="0" r="3810" b="6350"/>
                  <wp:wrapNone/>
                  <wp:docPr id="5" name="Picture 5" descr="Image result for EYFS FRUIT BOW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EYFS FRUIT BOW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990" cy="79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448B3">
              <w:t xml:space="preserve">Can you design a fruit bowl with help from your </w:t>
            </w:r>
            <w:r w:rsidR="00DD25B9">
              <w:t>family?</w:t>
            </w:r>
          </w:p>
          <w:p w:rsidR="009A29C6" w:rsidRDefault="009A29C6"/>
          <w:p w:rsidR="009A29C6" w:rsidRDefault="009A29C6"/>
        </w:tc>
      </w:tr>
      <w:tr w:rsidR="002D01C0" w:rsidTr="002D01C0">
        <w:tc>
          <w:tcPr>
            <w:tcW w:w="3903" w:type="dxa"/>
            <w:vMerge/>
          </w:tcPr>
          <w:p w:rsidR="002D01C0" w:rsidRDefault="002D01C0"/>
        </w:tc>
        <w:tc>
          <w:tcPr>
            <w:tcW w:w="3903" w:type="dxa"/>
            <w:shd w:val="clear" w:color="auto" w:fill="66FFFF"/>
          </w:tcPr>
          <w:p w:rsidR="00E73037" w:rsidRDefault="006448B3">
            <w:r>
              <w:t>Learn to write your name and draw a picture of an owl.</w:t>
            </w:r>
          </w:p>
          <w:p w:rsidR="00E73037" w:rsidRDefault="00917DCE"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54968475" wp14:editId="2D645CDD">
                  <wp:simplePos x="0" y="0"/>
                  <wp:positionH relativeFrom="margin">
                    <wp:posOffset>1322070</wp:posOffset>
                  </wp:positionH>
                  <wp:positionV relativeFrom="margin">
                    <wp:posOffset>46355</wp:posOffset>
                  </wp:positionV>
                  <wp:extent cx="967105" cy="582295"/>
                  <wp:effectExtent l="0" t="0" r="4445" b="8255"/>
                  <wp:wrapSquare wrapText="bothSides"/>
                  <wp:docPr id="10" name="Picture 10" descr="Image result for OWL IM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OWL 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105" cy="582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D01C0" w:rsidRDefault="006448B3">
            <w:r w:rsidRPr="00120A74">
              <w:rPr>
                <w:b/>
                <w:u w:val="single"/>
              </w:rPr>
              <w:t>Challenge</w:t>
            </w:r>
            <w:r>
              <w:t>: Can you begin to label yo</w:t>
            </w:r>
            <w:r w:rsidR="00E73037">
              <w:t>ur owl e</w:t>
            </w:r>
            <w:r w:rsidR="00DD25B9">
              <w:t>.</w:t>
            </w:r>
            <w:r w:rsidR="00E73037">
              <w:t>g</w:t>
            </w:r>
            <w:r w:rsidR="00DD25B9">
              <w:t>.</w:t>
            </w:r>
            <w:r w:rsidR="00E73037">
              <w:t xml:space="preserve"> eyes, beaks, </w:t>
            </w:r>
            <w:proofErr w:type="gramStart"/>
            <w:r w:rsidR="00E73037">
              <w:t>feathers</w:t>
            </w:r>
            <w:proofErr w:type="gramEnd"/>
            <w:r w:rsidR="00E73037">
              <w:t>.</w:t>
            </w:r>
          </w:p>
        </w:tc>
        <w:tc>
          <w:tcPr>
            <w:tcW w:w="3904" w:type="dxa"/>
            <w:shd w:val="clear" w:color="auto" w:fill="FDE9D9" w:themeFill="accent6" w:themeFillTint="33"/>
          </w:tcPr>
          <w:p w:rsidR="002D01C0" w:rsidRDefault="006448B3">
            <w:r>
              <w:t xml:space="preserve">Find out facts </w:t>
            </w:r>
            <w:r w:rsidR="00E73037">
              <w:t>about other nocturnal animals such as foxes and badgers.</w:t>
            </w:r>
          </w:p>
          <w:p w:rsidR="00917DCE" w:rsidRDefault="00917DCE"/>
          <w:p w:rsidR="00917DCE" w:rsidRDefault="00917DCE"/>
          <w:p w:rsidR="00E73037" w:rsidRDefault="00E73037"/>
        </w:tc>
        <w:tc>
          <w:tcPr>
            <w:tcW w:w="3904" w:type="dxa"/>
            <w:shd w:val="clear" w:color="auto" w:fill="FFFF99"/>
          </w:tcPr>
          <w:p w:rsidR="009A29C6" w:rsidRDefault="00917DCE"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4EE2DBF6" wp14:editId="701D3F03">
                  <wp:simplePos x="0" y="0"/>
                  <wp:positionH relativeFrom="margin">
                    <wp:posOffset>1470424</wp:posOffset>
                  </wp:positionH>
                  <wp:positionV relativeFrom="margin">
                    <wp:posOffset>42531</wp:posOffset>
                  </wp:positionV>
                  <wp:extent cx="758825" cy="552450"/>
                  <wp:effectExtent l="0" t="0" r="3175" b="0"/>
                  <wp:wrapSquare wrapText="bothSides"/>
                  <wp:docPr id="7" name="Picture 7" descr="Image result for EYFS OWL HA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EYFS OWL HA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882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A29C6">
              <w:t xml:space="preserve">Can you make an </w:t>
            </w:r>
            <w:r w:rsidR="00DD25B9">
              <w:t>owl using</w:t>
            </w:r>
            <w:r w:rsidR="006448B3">
              <w:t xml:space="preserve"> different </w:t>
            </w:r>
            <w:r w:rsidR="00DD25B9">
              <w:t>materials?</w:t>
            </w:r>
            <w:r>
              <w:t xml:space="preserve"> Discuss – How many eyes can you see? How many wings? How many feathers</w:t>
            </w:r>
          </w:p>
        </w:tc>
      </w:tr>
    </w:tbl>
    <w:p w:rsidR="002D01C0" w:rsidRDefault="002D01C0"/>
    <w:p w:rsidR="002D01C0" w:rsidRPr="00E73037" w:rsidRDefault="002D01C0">
      <w:r w:rsidRPr="00E73037">
        <w:t>Hom</w:t>
      </w:r>
      <w:r w:rsidR="00120A74">
        <w:t>ework is due on</w:t>
      </w:r>
      <w:r w:rsidR="00F66A08">
        <w:t>: 22/11/19</w:t>
      </w:r>
    </w:p>
    <w:sectPr w:rsidR="002D01C0" w:rsidRPr="00E73037" w:rsidSect="008524E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4EC"/>
    <w:rsid w:val="000C5BF5"/>
    <w:rsid w:val="00120A74"/>
    <w:rsid w:val="002058CE"/>
    <w:rsid w:val="002D01C0"/>
    <w:rsid w:val="004020F4"/>
    <w:rsid w:val="00425345"/>
    <w:rsid w:val="0042730F"/>
    <w:rsid w:val="006448B3"/>
    <w:rsid w:val="008524EC"/>
    <w:rsid w:val="00917DCE"/>
    <w:rsid w:val="009A29C6"/>
    <w:rsid w:val="009A5314"/>
    <w:rsid w:val="00D857AF"/>
    <w:rsid w:val="00DD25B9"/>
    <w:rsid w:val="00E73037"/>
    <w:rsid w:val="00F66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1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0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1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1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0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1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4568F878</Template>
  <TotalTime>21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 Mistry</dc:creator>
  <cp:lastModifiedBy>M. Mistry</cp:lastModifiedBy>
  <cp:revision>8</cp:revision>
  <dcterms:created xsi:type="dcterms:W3CDTF">2019-09-16T07:17:00Z</dcterms:created>
  <dcterms:modified xsi:type="dcterms:W3CDTF">2019-10-17T09:12:00Z</dcterms:modified>
</cp:coreProperties>
</file>