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4DCFC" w14:textId="77777777" w:rsidR="002058CE" w:rsidRDefault="004020F4" w:rsidP="002D01C0">
      <w:pPr>
        <w:jc w:val="center"/>
        <w:rPr>
          <w:b/>
          <w:sz w:val="56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04DD29" wp14:editId="2404DD2A">
            <wp:simplePos x="0" y="0"/>
            <wp:positionH relativeFrom="column">
              <wp:posOffset>-228600</wp:posOffset>
            </wp:positionH>
            <wp:positionV relativeFrom="paragraph">
              <wp:posOffset>-323850</wp:posOffset>
            </wp:positionV>
            <wp:extent cx="14287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12" y="21287"/>
                <wp:lineTo x="213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142875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404DD2B" wp14:editId="2404DD2C">
            <wp:simplePos x="0" y="0"/>
            <wp:positionH relativeFrom="column">
              <wp:posOffset>1523365</wp:posOffset>
            </wp:positionH>
            <wp:positionV relativeFrom="paragraph">
              <wp:posOffset>-323850</wp:posOffset>
            </wp:positionV>
            <wp:extent cx="15525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67" y="21453"/>
                <wp:lineTo x="214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37322" r="53846" b="13675"/>
                    <a:stretch/>
                  </pic:blipFill>
                  <pic:spPr bwMode="auto">
                    <a:xfrm>
                      <a:off x="0" y="0"/>
                      <a:ext cx="155257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404DD2D" wp14:editId="2404DD2E">
            <wp:simplePos x="0" y="0"/>
            <wp:positionH relativeFrom="column">
              <wp:posOffset>8477250</wp:posOffset>
            </wp:positionH>
            <wp:positionV relativeFrom="paragraph">
              <wp:posOffset>-200025</wp:posOffset>
            </wp:positionV>
            <wp:extent cx="1378585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192" y="21418"/>
                <wp:lineTo x="211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137858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404DD2F" wp14:editId="2404DD30">
            <wp:simplePos x="0" y="0"/>
            <wp:positionH relativeFrom="column">
              <wp:posOffset>6904990</wp:posOffset>
            </wp:positionH>
            <wp:positionV relativeFrom="paragraph">
              <wp:posOffset>-200025</wp:posOffset>
            </wp:positionV>
            <wp:extent cx="1343025" cy="1190625"/>
            <wp:effectExtent l="0" t="0" r="9525" b="9525"/>
            <wp:wrapTight wrapText="bothSides">
              <wp:wrapPolygon edited="0">
                <wp:start x="0" y="0"/>
                <wp:lineTo x="0" y="21427"/>
                <wp:lineTo x="21447" y="21427"/>
                <wp:lineTo x="2144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7" t="37607" r="50961" b="13960"/>
                    <a:stretch/>
                  </pic:blipFill>
                  <pic:spPr bwMode="auto">
                    <a:xfrm>
                      <a:off x="0" y="0"/>
                      <a:ext cx="1343025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r w:rsidR="002D01C0" w:rsidRPr="002D01C0">
        <w:rPr>
          <w:b/>
          <w:sz w:val="56"/>
        </w:rPr>
        <w:t xml:space="preserve"> Homework</w:t>
      </w:r>
      <w:r w:rsidRPr="004020F4">
        <w:rPr>
          <w:noProof/>
          <w:lang w:eastAsia="en-GB"/>
        </w:rPr>
        <w:t xml:space="preserve"> </w:t>
      </w:r>
    </w:p>
    <w:p w14:paraId="2404DCFD" w14:textId="26360000" w:rsidR="002D01C0" w:rsidRPr="00DB58FD" w:rsidRDefault="002D01C0" w:rsidP="002D01C0">
      <w:pPr>
        <w:jc w:val="center"/>
        <w:rPr>
          <w:b/>
          <w:sz w:val="40"/>
          <w:szCs w:val="40"/>
        </w:rPr>
      </w:pPr>
      <w:r w:rsidRPr="006A7F26">
        <w:rPr>
          <w:b/>
          <w:sz w:val="44"/>
          <w:szCs w:val="44"/>
        </w:rPr>
        <w:t xml:space="preserve">Year </w:t>
      </w:r>
      <w:r w:rsidR="003A23CE">
        <w:rPr>
          <w:b/>
          <w:sz w:val="44"/>
          <w:szCs w:val="44"/>
        </w:rPr>
        <w:t>4</w:t>
      </w:r>
      <w:r w:rsidRPr="006A7F26">
        <w:rPr>
          <w:b/>
          <w:sz w:val="44"/>
          <w:szCs w:val="44"/>
        </w:rPr>
        <w:t xml:space="preserve"> Topic:</w:t>
      </w:r>
      <w:r>
        <w:rPr>
          <w:b/>
          <w:sz w:val="56"/>
        </w:rPr>
        <w:t xml:space="preserve"> </w:t>
      </w:r>
      <w:r w:rsidR="00DB58FD" w:rsidRPr="006A7F26">
        <w:rPr>
          <w:b/>
          <w:sz w:val="44"/>
          <w:szCs w:val="44"/>
        </w:rPr>
        <w:t>The Iron Man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0"/>
        <w:gridCol w:w="3877"/>
        <w:gridCol w:w="3823"/>
        <w:gridCol w:w="3853"/>
      </w:tblGrid>
      <w:tr w:rsidR="0074786D" w14:paraId="2404DD02" w14:textId="77777777" w:rsidTr="00D9722F">
        <w:tc>
          <w:tcPr>
            <w:tcW w:w="3840" w:type="dxa"/>
            <w:tcBorders>
              <w:top w:val="nil"/>
              <w:left w:val="nil"/>
            </w:tcBorders>
          </w:tcPr>
          <w:p w14:paraId="2404DCFE" w14:textId="77777777" w:rsidR="002D01C0" w:rsidRDefault="002D01C0" w:rsidP="002D01C0">
            <w:pPr>
              <w:tabs>
                <w:tab w:val="left" w:pos="1080"/>
              </w:tabs>
            </w:pPr>
            <w:r>
              <w:tab/>
            </w:r>
          </w:p>
        </w:tc>
        <w:tc>
          <w:tcPr>
            <w:tcW w:w="3877" w:type="dxa"/>
            <w:shd w:val="clear" w:color="auto" w:fill="66FFFF"/>
          </w:tcPr>
          <w:p w14:paraId="2404DCFF" w14:textId="77777777" w:rsidR="002D01C0" w:rsidRPr="00D9722F" w:rsidRDefault="00D857AF">
            <w:pPr>
              <w:rPr>
                <w:rFonts w:ascii="Brush Script MT" w:hAnsi="Brush Script MT"/>
                <w:b/>
                <w:sz w:val="24"/>
                <w:szCs w:val="24"/>
              </w:rPr>
            </w:pPr>
            <w:r w:rsidRPr="00D9722F">
              <w:rPr>
                <w:rFonts w:ascii="Brush Script MT" w:hAnsi="Brush Script MT"/>
                <w:b/>
                <w:sz w:val="24"/>
                <w:szCs w:val="24"/>
              </w:rPr>
              <w:t>Be a Writer</w:t>
            </w:r>
          </w:p>
        </w:tc>
        <w:tc>
          <w:tcPr>
            <w:tcW w:w="3823" w:type="dxa"/>
            <w:shd w:val="clear" w:color="auto" w:fill="FDE9D9" w:themeFill="accent6" w:themeFillTint="33"/>
          </w:tcPr>
          <w:p w14:paraId="2404DD00" w14:textId="77777777" w:rsidR="002D01C0" w:rsidRPr="00D9722F" w:rsidRDefault="00D857AF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D9722F">
              <w:rPr>
                <w:rFonts w:ascii="Arial Black" w:hAnsi="Arial Black"/>
                <w:b/>
                <w:sz w:val="24"/>
                <w:szCs w:val="24"/>
              </w:rPr>
              <w:t>Be a Detective</w:t>
            </w:r>
          </w:p>
        </w:tc>
        <w:tc>
          <w:tcPr>
            <w:tcW w:w="3853" w:type="dxa"/>
            <w:shd w:val="clear" w:color="auto" w:fill="FFFF99"/>
          </w:tcPr>
          <w:p w14:paraId="2404DD01" w14:textId="77777777" w:rsidR="002D01C0" w:rsidRPr="00D9722F" w:rsidRDefault="00D857AF">
            <w:pPr>
              <w:rPr>
                <w:rFonts w:ascii="Curlz MT" w:hAnsi="Curlz MT"/>
                <w:b/>
                <w:sz w:val="24"/>
                <w:szCs w:val="24"/>
              </w:rPr>
            </w:pPr>
            <w:r w:rsidRPr="00D9722F">
              <w:rPr>
                <w:rFonts w:ascii="Curlz MT" w:hAnsi="Curlz MT"/>
                <w:b/>
                <w:sz w:val="24"/>
                <w:szCs w:val="24"/>
              </w:rPr>
              <w:t>Be an Artist</w:t>
            </w:r>
          </w:p>
        </w:tc>
      </w:tr>
      <w:tr w:rsidR="0074786D" w14:paraId="2404DD10" w14:textId="77777777" w:rsidTr="00D9722F">
        <w:trPr>
          <w:trHeight w:val="1877"/>
        </w:trPr>
        <w:tc>
          <w:tcPr>
            <w:tcW w:w="3840" w:type="dxa"/>
            <w:vMerge w:val="restart"/>
          </w:tcPr>
          <w:p w14:paraId="2404DD03" w14:textId="77777777" w:rsidR="002D01C0" w:rsidRPr="000C5BF5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 xml:space="preserve">The children should choose a minimum of one task per section or more if they wish. </w:t>
            </w:r>
          </w:p>
          <w:p w14:paraId="2404DD04" w14:textId="77777777" w:rsidR="002D01C0" w:rsidRPr="000C5BF5" w:rsidRDefault="002D01C0" w:rsidP="002D01C0">
            <w:pPr>
              <w:rPr>
                <w:sz w:val="40"/>
              </w:rPr>
            </w:pPr>
          </w:p>
          <w:p w14:paraId="294973DB" w14:textId="77777777" w:rsidR="002D01C0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>Children will be awarded house points and certificates upon completion of their projects</w:t>
            </w:r>
          </w:p>
          <w:p w14:paraId="31969C86" w14:textId="77777777" w:rsidR="00D9722F" w:rsidRPr="00D9722F" w:rsidRDefault="00D9722F" w:rsidP="00D9722F"/>
          <w:p w14:paraId="5C6D9949" w14:textId="77777777" w:rsidR="00D9722F" w:rsidRPr="00D9722F" w:rsidRDefault="00D9722F" w:rsidP="00D9722F"/>
          <w:p w14:paraId="1F668AF5" w14:textId="77777777" w:rsidR="00D9722F" w:rsidRPr="00D9722F" w:rsidRDefault="00D9722F" w:rsidP="00D9722F"/>
          <w:p w14:paraId="23BD1626" w14:textId="77777777" w:rsidR="00D9722F" w:rsidRPr="00D9722F" w:rsidRDefault="00D9722F" w:rsidP="00D9722F"/>
          <w:p w14:paraId="43411BBC" w14:textId="77777777" w:rsidR="00D9722F" w:rsidRPr="00D9722F" w:rsidRDefault="00D9722F" w:rsidP="00D9722F"/>
          <w:p w14:paraId="1537E263" w14:textId="77777777" w:rsidR="00D9722F" w:rsidRDefault="00D9722F" w:rsidP="00D9722F">
            <w:pPr>
              <w:rPr>
                <w:sz w:val="40"/>
              </w:rPr>
            </w:pPr>
          </w:p>
          <w:p w14:paraId="163714CF" w14:textId="77777777" w:rsidR="00D9722F" w:rsidRPr="00D9722F" w:rsidRDefault="00D9722F" w:rsidP="00D9722F"/>
          <w:p w14:paraId="7E444B8D" w14:textId="77777777" w:rsidR="00D9722F" w:rsidRPr="00D9722F" w:rsidRDefault="00D9722F" w:rsidP="00D9722F"/>
          <w:p w14:paraId="2404DD05" w14:textId="1D135A95" w:rsidR="00D9722F" w:rsidRPr="00D9722F" w:rsidRDefault="00D9722F" w:rsidP="00D9722F"/>
        </w:tc>
        <w:tc>
          <w:tcPr>
            <w:tcW w:w="3877" w:type="dxa"/>
            <w:shd w:val="clear" w:color="auto" w:fill="66FFFF"/>
          </w:tcPr>
          <w:p w14:paraId="187E51D5" w14:textId="52DF196C" w:rsidR="00C42AFF" w:rsidRDefault="006D4FB1" w:rsidP="008D4D0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</w:rPr>
              <w:t>‘</w:t>
            </w:r>
            <w:r w:rsidRPr="00A64573">
              <w:rPr>
                <w:rFonts w:ascii="Arial Narrow" w:hAnsi="Arial Narrow"/>
              </w:rPr>
              <w:t>T</w:t>
            </w:r>
            <w:r>
              <w:rPr>
                <w:rFonts w:ascii="Arial Narrow" w:hAnsi="Arial Narrow"/>
              </w:rPr>
              <w:t>h</w:t>
            </w:r>
            <w:r w:rsidRPr="00A64573">
              <w:rPr>
                <w:rFonts w:ascii="Arial Narrow" w:hAnsi="Arial Narrow"/>
              </w:rPr>
              <w:t xml:space="preserve">e Starry Night’ by </w:t>
            </w:r>
            <w:r w:rsidRPr="00CC789F">
              <w:rPr>
                <w:rFonts w:ascii="Arial Narrow" w:hAnsi="Arial Narrow"/>
                <w:b/>
                <w:bCs/>
              </w:rPr>
              <w:t xml:space="preserve">Vincent </w:t>
            </w:r>
            <w:r w:rsidRPr="00A64573">
              <w:rPr>
                <w:rFonts w:ascii="Arial Narrow" w:hAnsi="Arial Narrow"/>
                <w:b/>
                <w:bCs/>
              </w:rPr>
              <w:t>Van Gogh</w:t>
            </w:r>
            <w:r w:rsidRPr="00A64573">
              <w:rPr>
                <w:rFonts w:ascii="Arial Narrow" w:hAnsi="Arial Narrow"/>
              </w:rPr>
              <w:t>.</w:t>
            </w:r>
            <w:r w:rsidR="00C42AFF">
              <w:rPr>
                <w:rFonts w:ascii="Arial Narrow" w:hAnsi="Arial Narrow"/>
              </w:rPr>
              <w:t xml:space="preserve"> </w:t>
            </w:r>
            <w:r w:rsidR="008B4717" w:rsidRPr="00863880">
              <w:rPr>
                <w:rFonts w:ascii="Arial Narrow" w:hAnsi="Arial Narrow"/>
                <w:color w:val="000000"/>
                <w:sz w:val="18"/>
                <w:szCs w:val="18"/>
              </w:rPr>
              <w:t xml:space="preserve">Explore Van Gogh’s life and write a </w:t>
            </w:r>
            <w:r w:rsidR="008B4717" w:rsidRPr="00863880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short biography</w:t>
            </w:r>
            <w:r w:rsidR="008B4717" w:rsidRPr="00863880">
              <w:rPr>
                <w:rFonts w:ascii="Arial Narrow" w:hAnsi="Arial Narrow"/>
                <w:color w:val="000000"/>
                <w:sz w:val="18"/>
                <w:szCs w:val="18"/>
              </w:rPr>
              <w:t xml:space="preserve"> that includes …</w:t>
            </w:r>
            <w:r w:rsidR="008B4717"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</w:p>
          <w:p w14:paraId="156A4B76" w14:textId="3F69C1E4" w:rsidR="000D43EA" w:rsidRDefault="008B4717" w:rsidP="008D4D0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-Where </w:t>
            </w:r>
            <w:r w:rsidR="000D43EA">
              <w:rPr>
                <w:rFonts w:ascii="Arial Narrow" w:hAnsi="Arial Narrow"/>
                <w:color w:val="000000"/>
                <w:sz w:val="18"/>
                <w:szCs w:val="18"/>
              </w:rPr>
              <w:t xml:space="preserve">he </w:t>
            </w: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>gr</w:t>
            </w:r>
            <w:r w:rsidR="000D43EA">
              <w:rPr>
                <w:rFonts w:ascii="Arial Narrow" w:hAnsi="Arial Narrow"/>
                <w:color w:val="000000"/>
                <w:sz w:val="18"/>
                <w:szCs w:val="18"/>
              </w:rPr>
              <w:t>e</w:t>
            </w: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w up </w:t>
            </w:r>
          </w:p>
          <w:p w14:paraId="4FE8AADB" w14:textId="77777777" w:rsidR="000D43EA" w:rsidRDefault="008B4717" w:rsidP="008D4D0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-Early Life </w:t>
            </w:r>
          </w:p>
          <w:p w14:paraId="64CD211E" w14:textId="77777777" w:rsidR="00C42AFF" w:rsidRDefault="008B4717" w:rsidP="008D4D0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-Letters to his brother </w:t>
            </w:r>
          </w:p>
          <w:p w14:paraId="3CB4FA02" w14:textId="77777777" w:rsidR="00C42AFF" w:rsidRDefault="008B4717" w:rsidP="008D4D0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-Life in France </w:t>
            </w:r>
          </w:p>
          <w:p w14:paraId="668B3A7F" w14:textId="5919FA78" w:rsidR="006D4FB1" w:rsidRDefault="008B4717" w:rsidP="00C42AFF">
            <w:pPr>
              <w:rPr>
                <w:rFonts w:ascii="Arial Narrow" w:hAnsi="Arial Narrow"/>
                <w:sz w:val="18"/>
                <w:szCs w:val="18"/>
              </w:rPr>
            </w:pP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-Legacy </w:t>
            </w:r>
          </w:p>
          <w:p w14:paraId="2404DD0D" w14:textId="0B61CD45" w:rsidR="00E41457" w:rsidRPr="00C42AFF" w:rsidRDefault="006D4FB1" w:rsidP="00052DD6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-Other interesting Facts</w:t>
            </w:r>
            <w:r w:rsidRPr="005B1D9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3823" w:type="dxa"/>
            <w:shd w:val="clear" w:color="auto" w:fill="FDE9D9" w:themeFill="accent6" w:themeFillTint="33"/>
          </w:tcPr>
          <w:p w14:paraId="50A2DFCC" w14:textId="3EBFBC0C" w:rsidR="009030D2" w:rsidRPr="00157668" w:rsidRDefault="00B31585">
            <w:pPr>
              <w:rPr>
                <w:rFonts w:ascii="Arial Narrow" w:hAnsi="Arial Narrow" w:cs="Arial"/>
                <w:color w:val="333333"/>
                <w:sz w:val="21"/>
                <w:szCs w:val="21"/>
                <w:shd w:val="clear" w:color="auto" w:fill="FFFFFF"/>
              </w:rPr>
            </w:pPr>
            <w:r w:rsidRPr="00157668">
              <w:rPr>
                <w:rFonts w:ascii="Arial Narrow" w:hAnsi="Arial Narrow"/>
              </w:rPr>
              <w:t xml:space="preserve">Identify situations when </w:t>
            </w:r>
            <w:r w:rsidRPr="00157668">
              <w:rPr>
                <w:rFonts w:ascii="Arial Narrow" w:hAnsi="Arial Narrow"/>
                <w:b/>
                <w:bCs/>
              </w:rPr>
              <w:t>electricity</w:t>
            </w:r>
            <w:r w:rsidRPr="00157668">
              <w:rPr>
                <w:rFonts w:ascii="Arial Narrow" w:hAnsi="Arial Narrow"/>
              </w:rPr>
              <w:t xml:space="preserve"> can be dangerous in different rooms in your home.</w:t>
            </w:r>
          </w:p>
          <w:p w14:paraId="31E5C5C3" w14:textId="1068A7AA" w:rsidR="00B31585" w:rsidRDefault="00B31585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2404DD0E" w14:textId="31A3B269" w:rsidR="002D01C0" w:rsidRPr="00157668" w:rsidRDefault="0048314F">
            <w:pPr>
              <w:rPr>
                <w:rFonts w:ascii="Arial Narrow" w:hAnsi="Arial Narrow"/>
                <w:sz w:val="18"/>
                <w:szCs w:val="18"/>
              </w:rPr>
            </w:pPr>
            <w:r w:rsidRPr="00A91775">
              <w:rPr>
                <w:rFonts w:ascii="Arial Narrow" w:hAnsi="Arial Narrow"/>
                <w:b/>
                <w:bCs/>
                <w:sz w:val="18"/>
                <w:szCs w:val="18"/>
              </w:rPr>
              <w:t>Create a safety poster</w:t>
            </w:r>
            <w:r w:rsidRPr="00157668">
              <w:rPr>
                <w:rFonts w:ascii="Arial Narrow" w:hAnsi="Arial Narrow"/>
                <w:sz w:val="18"/>
                <w:szCs w:val="18"/>
              </w:rPr>
              <w:t xml:space="preserve"> to educate </w:t>
            </w:r>
            <w:r w:rsidR="00AE05D3" w:rsidRPr="00157668">
              <w:rPr>
                <w:rFonts w:ascii="Arial Narrow" w:hAnsi="Arial Narrow"/>
                <w:sz w:val="18"/>
                <w:szCs w:val="18"/>
              </w:rPr>
              <w:t xml:space="preserve">the children </w:t>
            </w:r>
            <w:r w:rsidR="00A12C6B">
              <w:rPr>
                <w:rFonts w:ascii="Arial Narrow" w:hAnsi="Arial Narrow"/>
                <w:sz w:val="18"/>
                <w:szCs w:val="18"/>
              </w:rPr>
              <w:t xml:space="preserve">in </w:t>
            </w:r>
            <w:r w:rsidRPr="00157668">
              <w:rPr>
                <w:rFonts w:ascii="Arial Narrow" w:hAnsi="Arial Narrow"/>
                <w:sz w:val="18"/>
                <w:szCs w:val="18"/>
              </w:rPr>
              <w:t>your class</w:t>
            </w:r>
            <w:r w:rsidR="005363A7" w:rsidRPr="00157668">
              <w:rPr>
                <w:rFonts w:ascii="Arial Narrow" w:hAnsi="Arial Narrow"/>
                <w:sz w:val="18"/>
                <w:szCs w:val="18"/>
              </w:rPr>
              <w:t xml:space="preserve"> (include labelled drawings and factual information)</w:t>
            </w:r>
            <w:r w:rsidR="00AE05D3" w:rsidRPr="00157668">
              <w:rPr>
                <w:rFonts w:ascii="Arial Narrow" w:hAnsi="Arial Narrow"/>
                <w:sz w:val="18"/>
                <w:szCs w:val="18"/>
              </w:rPr>
              <w:t>.</w:t>
            </w:r>
          </w:p>
        </w:tc>
        <w:tc>
          <w:tcPr>
            <w:tcW w:w="3853" w:type="dxa"/>
            <w:shd w:val="clear" w:color="auto" w:fill="FFFF99"/>
          </w:tcPr>
          <w:p w14:paraId="5A2A5876" w14:textId="2ADFFE13" w:rsidR="006D4FB1" w:rsidRDefault="006D4FB1" w:rsidP="00A665E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‘</w:t>
            </w:r>
            <w:r w:rsidRPr="00A64573">
              <w:rPr>
                <w:rFonts w:ascii="Arial Narrow" w:hAnsi="Arial Narrow"/>
              </w:rPr>
              <w:t>T</w:t>
            </w:r>
            <w:r>
              <w:rPr>
                <w:rFonts w:ascii="Arial Narrow" w:hAnsi="Arial Narrow"/>
              </w:rPr>
              <w:t>h</w:t>
            </w:r>
            <w:r w:rsidRPr="00A64573">
              <w:rPr>
                <w:rFonts w:ascii="Arial Narrow" w:hAnsi="Arial Narrow"/>
              </w:rPr>
              <w:t xml:space="preserve">e Starry Night’ by </w:t>
            </w:r>
            <w:r w:rsidRPr="00CC789F">
              <w:rPr>
                <w:rFonts w:ascii="Arial Narrow" w:hAnsi="Arial Narrow"/>
                <w:b/>
                <w:bCs/>
              </w:rPr>
              <w:t xml:space="preserve">Vincent </w:t>
            </w:r>
            <w:r w:rsidRPr="00A64573">
              <w:rPr>
                <w:rFonts w:ascii="Arial Narrow" w:hAnsi="Arial Narrow"/>
                <w:b/>
                <w:bCs/>
              </w:rPr>
              <w:t>Van Gogh</w:t>
            </w:r>
            <w:r w:rsidRPr="00A64573">
              <w:rPr>
                <w:rFonts w:ascii="Arial Narrow" w:hAnsi="Arial Narrow"/>
              </w:rPr>
              <w:t>.</w:t>
            </w:r>
          </w:p>
          <w:p w14:paraId="6E22E183" w14:textId="7F9136EF" w:rsidR="00C50B59" w:rsidRPr="006D4FB1" w:rsidRDefault="00C50B59" w:rsidP="00A665E5">
            <w:pPr>
              <w:rPr>
                <w:rFonts w:ascii="Arial Narrow" w:hAnsi="Arial Narrow"/>
              </w:rPr>
            </w:pPr>
            <w:r w:rsidRPr="001B34D3">
              <w:rPr>
                <w:rFonts w:ascii="Arial Narrow" w:hAnsi="Arial Narrow"/>
                <w:b/>
                <w:bCs/>
                <w:sz w:val="18"/>
                <w:szCs w:val="18"/>
              </w:rPr>
              <w:t>Re-create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5B4EAB">
              <w:rPr>
                <w:rFonts w:ascii="Arial Narrow" w:hAnsi="Arial Narrow"/>
                <w:b/>
                <w:bCs/>
                <w:sz w:val="18"/>
                <w:szCs w:val="18"/>
              </w:rPr>
              <w:t>a section</w:t>
            </w:r>
            <w:r>
              <w:rPr>
                <w:rFonts w:ascii="Arial Narrow" w:hAnsi="Arial Narrow"/>
                <w:sz w:val="18"/>
                <w:szCs w:val="18"/>
              </w:rPr>
              <w:t xml:space="preserve"> of Van Gogh</w:t>
            </w:r>
            <w:r w:rsidRPr="005B1D9E">
              <w:rPr>
                <w:rFonts w:ascii="Arial Narrow" w:hAnsi="Arial Narrow"/>
                <w:sz w:val="18"/>
                <w:szCs w:val="18"/>
              </w:rPr>
              <w:t>’s</w:t>
            </w:r>
            <w:r>
              <w:rPr>
                <w:rFonts w:ascii="Arial Narrow" w:hAnsi="Arial Narrow"/>
                <w:sz w:val="18"/>
                <w:szCs w:val="18"/>
              </w:rPr>
              <w:t xml:space="preserve"> ‘</w:t>
            </w:r>
            <w:r w:rsidRPr="0060681A">
              <w:rPr>
                <w:rFonts w:ascii="Arial Narrow" w:hAnsi="Arial Narrow"/>
                <w:sz w:val="18"/>
                <w:szCs w:val="18"/>
              </w:rPr>
              <w:t>The Starry Night’</w:t>
            </w:r>
            <w:r>
              <w:rPr>
                <w:rFonts w:ascii="Arial Narrow" w:hAnsi="Arial Narrow"/>
                <w:sz w:val="18"/>
                <w:szCs w:val="18"/>
              </w:rPr>
              <w:t xml:space="preserve"> as a 3</w:t>
            </w:r>
            <w:r w:rsidR="00D9722F">
              <w:rPr>
                <w:rFonts w:ascii="Arial Narrow" w:hAnsi="Arial Narrow"/>
                <w:sz w:val="18"/>
                <w:szCs w:val="18"/>
              </w:rPr>
              <w:t>D model.</w:t>
            </w:r>
          </w:p>
          <w:p w14:paraId="2404DD0F" w14:textId="6112FDC3" w:rsidR="006D4FB1" w:rsidRPr="006010FB" w:rsidRDefault="00AC2C4C" w:rsidP="00A665E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968FE" wp14:editId="11CC9350">
                  <wp:extent cx="1105706" cy="1009403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711" cy="1044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4786D">
              <w:rPr>
                <w:noProof/>
              </w:rPr>
              <w:t xml:space="preserve">  </w:t>
            </w:r>
            <w:r w:rsidR="0074786D">
              <w:rPr>
                <w:noProof/>
                <w:lang w:eastAsia="en-GB"/>
              </w:rPr>
              <w:drawing>
                <wp:inline distT="0" distB="0" distL="0" distR="0" wp14:anchorId="73852B40" wp14:editId="009F0E9E">
                  <wp:extent cx="1093862" cy="98425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752" cy="1101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786D" w14:paraId="2404DD1B" w14:textId="77777777" w:rsidTr="00D9722F">
        <w:trPr>
          <w:trHeight w:val="2191"/>
        </w:trPr>
        <w:tc>
          <w:tcPr>
            <w:tcW w:w="3840" w:type="dxa"/>
            <w:vMerge/>
          </w:tcPr>
          <w:p w14:paraId="2404DD11" w14:textId="77777777" w:rsidR="002D01C0" w:rsidRDefault="002D01C0"/>
        </w:tc>
        <w:tc>
          <w:tcPr>
            <w:tcW w:w="3877" w:type="dxa"/>
            <w:shd w:val="clear" w:color="auto" w:fill="66FFFF"/>
          </w:tcPr>
          <w:p w14:paraId="21D403EF" w14:textId="06861821" w:rsidR="00D74B55" w:rsidRPr="00D9722F" w:rsidRDefault="004F50B0">
            <w:pPr>
              <w:rPr>
                <w:rFonts w:ascii="Arial Narrow" w:hAnsi="Arial Narrow" w:cs="Calibri"/>
                <w:bCs/>
                <w:sz w:val="20"/>
                <w:szCs w:val="20"/>
              </w:rPr>
            </w:pPr>
            <w:r w:rsidRPr="00F21E30">
              <w:rPr>
                <w:rFonts w:ascii="Arial Narrow" w:hAnsi="Arial Narrow" w:cs="Calibri"/>
                <w:b/>
                <w:bCs/>
              </w:rPr>
              <w:t xml:space="preserve">Write a </w:t>
            </w:r>
            <w:r w:rsidR="00991DB8" w:rsidRPr="00F21E30">
              <w:rPr>
                <w:rFonts w:ascii="Arial Narrow" w:hAnsi="Arial Narrow" w:cs="Calibri"/>
                <w:b/>
                <w:bCs/>
              </w:rPr>
              <w:t>letter</w:t>
            </w:r>
            <w:r w:rsidR="00991DB8">
              <w:rPr>
                <w:rFonts w:ascii="Arial Narrow" w:hAnsi="Arial Narrow" w:cs="Calibri"/>
              </w:rPr>
              <w:t xml:space="preserve"> </w:t>
            </w:r>
            <w:r w:rsidR="00991DB8" w:rsidRPr="00D9722F">
              <w:rPr>
                <w:rFonts w:ascii="Arial Narrow" w:hAnsi="Arial Narrow" w:cs="Calibri"/>
                <w:sz w:val="20"/>
                <w:szCs w:val="20"/>
              </w:rPr>
              <w:t xml:space="preserve">that would persuade your teacher to </w:t>
            </w:r>
            <w:r w:rsidR="006D282D" w:rsidRPr="00D9722F">
              <w:rPr>
                <w:rFonts w:ascii="Arial Narrow" w:hAnsi="Arial Narrow" w:cs="Calibri"/>
                <w:sz w:val="20"/>
                <w:szCs w:val="20"/>
              </w:rPr>
              <w:t xml:space="preserve">buy a </w:t>
            </w:r>
            <w:r w:rsidR="004E3ADB" w:rsidRPr="00D9722F">
              <w:rPr>
                <w:rFonts w:ascii="Arial Narrow" w:hAnsi="Arial Narrow" w:cs="Calibri"/>
                <w:sz w:val="20"/>
                <w:szCs w:val="20"/>
              </w:rPr>
              <w:t>robot</w:t>
            </w:r>
            <w:r w:rsidR="006D282D" w:rsidRPr="00D9722F">
              <w:rPr>
                <w:rFonts w:ascii="Arial Narrow" w:hAnsi="Arial Narrow" w:cs="Calibri"/>
                <w:sz w:val="20"/>
                <w:szCs w:val="20"/>
              </w:rPr>
              <w:t xml:space="preserve"> assistant for the classroom.</w:t>
            </w:r>
          </w:p>
          <w:p w14:paraId="2404DD18" w14:textId="1BD8AB6A" w:rsidR="002D01C0" w:rsidRDefault="00F21E30" w:rsidP="00F21E3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34C8FD" wp14:editId="03BED875">
                  <wp:extent cx="1845293" cy="1383475"/>
                  <wp:effectExtent l="0" t="0" r="3175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238" cy="143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3" w:type="dxa"/>
            <w:shd w:val="clear" w:color="auto" w:fill="FDE9D9" w:themeFill="accent6" w:themeFillTint="33"/>
          </w:tcPr>
          <w:p w14:paraId="4E52715E" w14:textId="77777777" w:rsidR="002E61D0" w:rsidRDefault="00157668" w:rsidP="002E61D0">
            <w:r>
              <w:rPr>
                <w:b/>
                <w:bCs/>
              </w:rPr>
              <w:t>C</w:t>
            </w:r>
            <w:r w:rsidR="00405723" w:rsidRPr="00405723">
              <w:rPr>
                <w:b/>
                <w:bCs/>
              </w:rPr>
              <w:t xml:space="preserve">onductors and </w:t>
            </w:r>
            <w:r>
              <w:rPr>
                <w:b/>
                <w:bCs/>
              </w:rPr>
              <w:t>I</w:t>
            </w:r>
            <w:r w:rsidR="00405723" w:rsidRPr="00405723">
              <w:rPr>
                <w:b/>
                <w:bCs/>
              </w:rPr>
              <w:t>nsulators</w:t>
            </w:r>
            <w:r w:rsidR="00405723">
              <w:t>?</w:t>
            </w:r>
          </w:p>
          <w:p w14:paraId="5C8EA010" w14:textId="03FE5012" w:rsidR="00157668" w:rsidRPr="002E61D0" w:rsidRDefault="00834693" w:rsidP="002E61D0">
            <w:r w:rsidRPr="00834693"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  <w:t>What are some examples of conductors?</w:t>
            </w:r>
            <w:r w:rsidR="00157668" w:rsidRPr="00834693"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  <w:t xml:space="preserve"> What are some examples of insulators?</w:t>
            </w:r>
          </w:p>
          <w:p w14:paraId="60F17421" w14:textId="372BB154" w:rsidR="007B74A0" w:rsidRPr="007B74A0" w:rsidRDefault="00834693" w:rsidP="005A7554">
            <w:pPr>
              <w:numPr>
                <w:ilvl w:val="0"/>
                <w:numId w:val="2"/>
              </w:numPr>
              <w:spacing w:before="100" w:beforeAutospacing="1" w:after="100" w:afterAutospacing="1"/>
              <w:ind w:left="0"/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</w:pPr>
            <w:r w:rsidRPr="00834693"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  <w:t>How are conductors and insulators used in your home to keep you from injury caused by electric shock?</w:t>
            </w:r>
            <w:r w:rsidR="002E61D0">
              <w:rPr>
                <w:rFonts w:ascii="Arial" w:hAnsi="Arial" w:cs="Arial"/>
                <w:color w:val="464646"/>
                <w:shd w:val="clear" w:color="auto" w:fill="FFFFFF"/>
              </w:rPr>
              <w:t xml:space="preserve"> </w:t>
            </w:r>
          </w:p>
          <w:p w14:paraId="053918EF" w14:textId="77777777" w:rsidR="007B74A0" w:rsidRPr="007B74A0" w:rsidRDefault="007B74A0" w:rsidP="005A7554">
            <w:pPr>
              <w:numPr>
                <w:ilvl w:val="0"/>
                <w:numId w:val="2"/>
              </w:numPr>
              <w:spacing w:before="100" w:beforeAutospacing="1" w:after="100" w:afterAutospacing="1"/>
              <w:ind w:left="0"/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</w:pPr>
          </w:p>
          <w:p w14:paraId="2404DD19" w14:textId="278AFDE4" w:rsidR="00834693" w:rsidRPr="005A7554" w:rsidRDefault="0092607C" w:rsidP="005A7554">
            <w:pPr>
              <w:numPr>
                <w:ilvl w:val="0"/>
                <w:numId w:val="2"/>
              </w:numPr>
              <w:spacing w:before="100" w:beforeAutospacing="1" w:after="100" w:afterAutospacing="1"/>
              <w:ind w:left="0"/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</w:pPr>
            <w:r w:rsidRPr="00A91775">
              <w:rPr>
                <w:rFonts w:ascii="Arial Narrow" w:eastAsia="Times New Roman" w:hAnsi="Arial Narrow" w:cs="Arial"/>
                <w:b/>
                <w:bCs/>
                <w:color w:val="464646"/>
                <w:sz w:val="18"/>
                <w:szCs w:val="18"/>
                <w:lang w:eastAsia="en-GB"/>
              </w:rPr>
              <w:t>Create a chart</w:t>
            </w:r>
            <w:r w:rsidRPr="0092607C"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  <w:t xml:space="preserve"> that could be used to record your observations. </w:t>
            </w:r>
          </w:p>
        </w:tc>
        <w:tc>
          <w:tcPr>
            <w:tcW w:w="3853" w:type="dxa"/>
            <w:shd w:val="clear" w:color="auto" w:fill="FFFF99"/>
          </w:tcPr>
          <w:p w14:paraId="5090F117" w14:textId="77777777" w:rsidR="00C97564" w:rsidRPr="00B871CE" w:rsidRDefault="00C97564" w:rsidP="00C97564">
            <w:pPr>
              <w:rPr>
                <w:rFonts w:ascii="Arial Narrow" w:hAnsi="Arial Narrow"/>
              </w:rPr>
            </w:pPr>
            <w:r w:rsidRPr="00B871CE">
              <w:rPr>
                <w:rFonts w:ascii="Arial Narrow" w:hAnsi="Arial Narrow"/>
              </w:rPr>
              <w:t xml:space="preserve">The Starry Night’ by </w:t>
            </w:r>
            <w:r w:rsidRPr="00B871CE">
              <w:rPr>
                <w:rFonts w:ascii="Arial Narrow" w:hAnsi="Arial Narrow"/>
                <w:b/>
                <w:bCs/>
              </w:rPr>
              <w:t>Vincent Van Gogh</w:t>
            </w:r>
            <w:r w:rsidRPr="00B871CE">
              <w:rPr>
                <w:rFonts w:ascii="Arial Narrow" w:hAnsi="Arial Narrow"/>
              </w:rPr>
              <w:t>.</w:t>
            </w:r>
          </w:p>
          <w:p w14:paraId="1260DBD5" w14:textId="77777777" w:rsidR="00B871CE" w:rsidRDefault="00B871CE" w:rsidP="00C97564">
            <w:pPr>
              <w:rPr>
                <w:rFonts w:ascii="Arial Narrow" w:hAnsi="Arial Narrow"/>
                <w:sz w:val="18"/>
                <w:szCs w:val="18"/>
              </w:rPr>
            </w:pPr>
          </w:p>
          <w:p w14:paraId="6DCCE8CF" w14:textId="48A6EA8B" w:rsidR="00DC153F" w:rsidRDefault="00026EC2">
            <w:pPr>
              <w:rPr>
                <w:rFonts w:ascii="Arial Narrow" w:hAnsi="Arial Narrow"/>
                <w:sz w:val="18"/>
                <w:szCs w:val="18"/>
              </w:rPr>
            </w:pPr>
            <w:r w:rsidRPr="001B34D3">
              <w:rPr>
                <w:rFonts w:ascii="Arial Narrow" w:hAnsi="Arial Narrow"/>
                <w:b/>
                <w:bCs/>
                <w:sz w:val="18"/>
                <w:szCs w:val="18"/>
              </w:rPr>
              <w:t>Re-create</w:t>
            </w:r>
            <w:r w:rsidR="002E65E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5B4EAB" w:rsidRPr="005B4EAB">
              <w:rPr>
                <w:rFonts w:ascii="Arial Narrow" w:hAnsi="Arial Narrow"/>
                <w:b/>
                <w:bCs/>
                <w:sz w:val="18"/>
                <w:szCs w:val="18"/>
              </w:rPr>
              <w:t>a section</w:t>
            </w:r>
            <w:r w:rsidR="005B4EAB">
              <w:rPr>
                <w:rFonts w:ascii="Arial Narrow" w:hAnsi="Arial Narrow"/>
                <w:sz w:val="18"/>
                <w:szCs w:val="18"/>
              </w:rPr>
              <w:t xml:space="preserve"> of </w:t>
            </w:r>
            <w:r w:rsidR="002E65E1">
              <w:rPr>
                <w:rFonts w:ascii="Arial Narrow" w:hAnsi="Arial Narrow"/>
                <w:sz w:val="18"/>
                <w:szCs w:val="18"/>
              </w:rPr>
              <w:t>Van Gogh</w:t>
            </w:r>
            <w:r w:rsidR="002E65E1" w:rsidRPr="005B1D9E">
              <w:rPr>
                <w:rFonts w:ascii="Arial Narrow" w:hAnsi="Arial Narrow"/>
                <w:sz w:val="18"/>
                <w:szCs w:val="18"/>
              </w:rPr>
              <w:t>’s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60681A">
              <w:rPr>
                <w:rFonts w:ascii="Arial Narrow" w:hAnsi="Arial Narrow"/>
                <w:sz w:val="18"/>
                <w:szCs w:val="18"/>
              </w:rPr>
              <w:t>‘</w:t>
            </w:r>
            <w:r w:rsidR="0060681A" w:rsidRPr="0060681A">
              <w:rPr>
                <w:rFonts w:ascii="Arial Narrow" w:hAnsi="Arial Narrow"/>
                <w:sz w:val="18"/>
                <w:szCs w:val="18"/>
              </w:rPr>
              <w:t>The Starry Night’</w:t>
            </w:r>
            <w:r w:rsidR="0060681A" w:rsidRPr="00B871CE">
              <w:rPr>
                <w:rFonts w:ascii="Arial Narrow" w:hAnsi="Arial Narrow"/>
              </w:rPr>
              <w:t xml:space="preserve"> </w:t>
            </w:r>
            <w:r w:rsidR="00B871CE" w:rsidRPr="00B871CE">
              <w:rPr>
                <w:rFonts w:ascii="Arial Narrow" w:hAnsi="Arial Narrow"/>
                <w:sz w:val="18"/>
                <w:szCs w:val="18"/>
              </w:rPr>
              <w:t xml:space="preserve">using a </w:t>
            </w:r>
            <w:r w:rsidR="004F1B63">
              <w:rPr>
                <w:rFonts w:ascii="Arial Narrow" w:hAnsi="Arial Narrow"/>
                <w:sz w:val="18"/>
                <w:szCs w:val="18"/>
              </w:rPr>
              <w:t xml:space="preserve">different medium such as chalks, </w:t>
            </w:r>
            <w:r w:rsidR="00D51D6D">
              <w:rPr>
                <w:rFonts w:ascii="Arial Narrow" w:hAnsi="Arial Narrow"/>
                <w:sz w:val="18"/>
                <w:szCs w:val="18"/>
              </w:rPr>
              <w:t xml:space="preserve">fabrics </w:t>
            </w:r>
            <w:r w:rsidR="004F1B63">
              <w:rPr>
                <w:rFonts w:ascii="Arial Narrow" w:hAnsi="Arial Narrow"/>
                <w:sz w:val="18"/>
                <w:szCs w:val="18"/>
              </w:rPr>
              <w:t>or</w:t>
            </w:r>
            <w:r w:rsidR="001B34D3">
              <w:rPr>
                <w:rFonts w:ascii="Arial Narrow" w:hAnsi="Arial Narrow"/>
                <w:sz w:val="18"/>
                <w:szCs w:val="18"/>
              </w:rPr>
              <w:t xml:space="preserve"> coloured paper</w:t>
            </w:r>
            <w:r w:rsidR="0078794E">
              <w:rPr>
                <w:rFonts w:ascii="Arial Narrow" w:hAnsi="Arial Narrow"/>
                <w:sz w:val="18"/>
                <w:szCs w:val="18"/>
              </w:rPr>
              <w:t xml:space="preserve">. </w:t>
            </w:r>
            <w:r w:rsidR="001B34D3">
              <w:rPr>
                <w:rFonts w:ascii="Arial Narrow" w:hAnsi="Arial Narrow"/>
                <w:sz w:val="18"/>
                <w:szCs w:val="18"/>
              </w:rPr>
              <w:t>Include shades</w:t>
            </w:r>
            <w:r w:rsidR="00463B1C">
              <w:rPr>
                <w:rFonts w:ascii="Arial Narrow" w:hAnsi="Arial Narrow"/>
                <w:sz w:val="18"/>
                <w:szCs w:val="18"/>
              </w:rPr>
              <w:t xml:space="preserve"> of dark and light</w:t>
            </w:r>
            <w:r w:rsidR="00D51D6D">
              <w:rPr>
                <w:rFonts w:ascii="Arial Narrow" w:hAnsi="Arial Narrow"/>
                <w:sz w:val="18"/>
                <w:szCs w:val="18"/>
              </w:rPr>
              <w:t>.</w:t>
            </w:r>
            <w:r w:rsidR="003D5258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14:paraId="4680A65F" w14:textId="77777777" w:rsidR="00D9722F" w:rsidRDefault="00D9722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404DD1A" w14:textId="5D84D87F" w:rsidR="00DC153F" w:rsidRPr="00DC153F" w:rsidRDefault="00DC153F" w:rsidP="00DC153F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725E3F" wp14:editId="4DC348D2">
                  <wp:extent cx="1371600" cy="967988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289" cy="1000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786D" w14:paraId="2404DD26" w14:textId="77777777" w:rsidTr="00D9722F">
        <w:trPr>
          <w:trHeight w:val="2347"/>
        </w:trPr>
        <w:tc>
          <w:tcPr>
            <w:tcW w:w="3840" w:type="dxa"/>
            <w:vMerge/>
          </w:tcPr>
          <w:p w14:paraId="2404DD1C" w14:textId="77777777" w:rsidR="002D01C0" w:rsidRDefault="002D01C0"/>
        </w:tc>
        <w:tc>
          <w:tcPr>
            <w:tcW w:w="3877" w:type="dxa"/>
            <w:shd w:val="clear" w:color="auto" w:fill="66FFFF"/>
          </w:tcPr>
          <w:p w14:paraId="79C7BB5E" w14:textId="675D9789" w:rsidR="00EE1FEE" w:rsidRDefault="00205FD6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 xml:space="preserve">Are </w:t>
            </w:r>
            <w:r w:rsidR="00EE1FEE" w:rsidRPr="00EE1FEE">
              <w:rPr>
                <w:rFonts w:ascii="Arial Narrow" w:hAnsi="Arial Narrow" w:cs="Calibri"/>
                <w:b/>
                <w:bCs/>
              </w:rPr>
              <w:t>robots</w:t>
            </w:r>
            <w:r>
              <w:rPr>
                <w:rFonts w:ascii="Arial Narrow" w:hAnsi="Arial Narrow" w:cs="Calibri"/>
                <w:b/>
                <w:bCs/>
              </w:rPr>
              <w:t xml:space="preserve"> </w:t>
            </w:r>
            <w:r>
              <w:rPr>
                <w:rFonts w:ascii="Arial Narrow" w:hAnsi="Arial Narrow" w:cs="Calibri"/>
              </w:rPr>
              <w:t>a good thing</w:t>
            </w:r>
            <w:r w:rsidR="00EE1FEE">
              <w:rPr>
                <w:rFonts w:ascii="Arial Narrow" w:hAnsi="Arial Narrow" w:cs="Calibri"/>
              </w:rPr>
              <w:t xml:space="preserve">? </w:t>
            </w:r>
          </w:p>
          <w:p w14:paraId="66B5E715" w14:textId="03E085CE" w:rsidR="00051620" w:rsidRDefault="003177CE">
            <w:pPr>
              <w:rPr>
                <w:noProof/>
                <w:sz w:val="16"/>
                <w:szCs w:val="16"/>
              </w:rPr>
            </w:pPr>
            <w:r w:rsidRPr="00A91775">
              <w:rPr>
                <w:b/>
                <w:bCs/>
                <w:noProof/>
                <w:sz w:val="18"/>
                <w:szCs w:val="18"/>
              </w:rPr>
              <w:t>Write a</w:t>
            </w:r>
            <w:r w:rsidR="005F29A0" w:rsidRPr="00A91775">
              <w:rPr>
                <w:b/>
                <w:bCs/>
                <w:noProof/>
                <w:sz w:val="18"/>
                <w:szCs w:val="18"/>
              </w:rPr>
              <w:t xml:space="preserve"> </w:t>
            </w:r>
            <w:r w:rsidR="00051620" w:rsidRPr="00A91775">
              <w:rPr>
                <w:b/>
                <w:bCs/>
                <w:noProof/>
                <w:sz w:val="18"/>
                <w:szCs w:val="18"/>
              </w:rPr>
              <w:t>discussion</w:t>
            </w:r>
            <w:r w:rsidR="005F29A0">
              <w:rPr>
                <w:noProof/>
                <w:sz w:val="16"/>
                <w:szCs w:val="16"/>
              </w:rPr>
              <w:t xml:space="preserve"> t</w:t>
            </w:r>
            <w:r w:rsidR="00557DA5">
              <w:rPr>
                <w:noProof/>
                <w:sz w:val="16"/>
                <w:szCs w:val="16"/>
              </w:rPr>
              <w:t>hat includes both sides</w:t>
            </w:r>
            <w:r w:rsidR="002D4E8B">
              <w:rPr>
                <w:noProof/>
                <w:sz w:val="16"/>
                <w:szCs w:val="16"/>
              </w:rPr>
              <w:t xml:space="preserve"> of the question</w:t>
            </w:r>
            <w:r w:rsidR="00051620">
              <w:rPr>
                <w:noProof/>
                <w:sz w:val="16"/>
                <w:szCs w:val="16"/>
              </w:rPr>
              <w:t>.</w:t>
            </w:r>
          </w:p>
          <w:p w14:paraId="06C518EE" w14:textId="3A69382B" w:rsidR="008E673C" w:rsidRPr="003177CE" w:rsidRDefault="008E673C">
            <w:pPr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</w:pPr>
            <w:r w:rsidRPr="003177CE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 xml:space="preserve">You </w:t>
            </w:r>
            <w:r w:rsidR="00444C5A" w:rsidRPr="003177CE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need to inlude</w:t>
            </w:r>
            <w:r w:rsidR="003177CE" w:rsidRPr="003177CE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 xml:space="preserve"> the language of debate</w:t>
            </w:r>
            <w:r w:rsidR="00444C5A" w:rsidRPr="003177CE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…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176"/>
            </w:tblGrid>
            <w:tr w:rsidR="00F21E30" w:rsidRPr="00514CF3" w14:paraId="587AC6B3" w14:textId="77777777" w:rsidTr="00514C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1E9DDC8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>Many people believe…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3EDE51A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>On the other hand…</w:t>
                  </w:r>
                </w:p>
              </w:tc>
            </w:tr>
            <w:tr w:rsidR="00F21E30" w:rsidRPr="00514CF3" w14:paraId="1EAD2FD0" w14:textId="77777777" w:rsidTr="00514C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925B0F5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 xml:space="preserve">We have various reasons for…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602A628" w14:textId="04AC7CF1" w:rsidR="00514CF3" w:rsidRPr="00514CF3" w:rsidRDefault="003177CE" w:rsidP="003177CE">
                  <w:pPr>
                    <w:spacing w:after="0" w:line="240" w:lineRule="atLeast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3177CE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 xml:space="preserve">                  </w:t>
                  </w:r>
                  <w:r w:rsidR="00514CF3"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>However…</w:t>
                  </w:r>
                </w:p>
              </w:tc>
            </w:tr>
            <w:tr w:rsidR="00F21E30" w:rsidRPr="00514CF3" w14:paraId="6965AD14" w14:textId="77777777" w:rsidTr="00514C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5100BE3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 xml:space="preserve">Our first reason…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3A4EEB1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>Alternatively…</w:t>
                  </w:r>
                </w:p>
              </w:tc>
            </w:tr>
            <w:tr w:rsidR="00F21E30" w:rsidRPr="00514CF3" w14:paraId="14C6DB44" w14:textId="77777777" w:rsidTr="00514C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CADBB9E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 xml:space="preserve">Furthermore…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003970F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>Whilst some people think…. Many also believe…</w:t>
                  </w:r>
                </w:p>
              </w:tc>
            </w:tr>
          </w:tbl>
          <w:p w14:paraId="2404DD23" w14:textId="0FE56B1B" w:rsidR="002D01C0" w:rsidRPr="006010FB" w:rsidRDefault="002D01C0">
            <w:pPr>
              <w:rPr>
                <w:sz w:val="16"/>
                <w:szCs w:val="16"/>
              </w:rPr>
            </w:pPr>
          </w:p>
        </w:tc>
        <w:tc>
          <w:tcPr>
            <w:tcW w:w="3823" w:type="dxa"/>
            <w:shd w:val="clear" w:color="auto" w:fill="FDE9D9" w:themeFill="accent6" w:themeFillTint="33"/>
          </w:tcPr>
          <w:p w14:paraId="24D1DA83" w14:textId="411D6C19" w:rsidR="002D01C0" w:rsidRPr="00476897" w:rsidRDefault="00476897">
            <w:pPr>
              <w:rPr>
                <w:b/>
                <w:bCs/>
              </w:rPr>
            </w:pPr>
            <w:r w:rsidRPr="00476897">
              <w:rPr>
                <w:rFonts w:ascii="Arial Narrow" w:hAnsi="Arial Narrow"/>
                <w:b/>
                <w:bCs/>
              </w:rPr>
              <w:t>Domestic Robots</w:t>
            </w:r>
          </w:p>
          <w:p w14:paraId="75C0C906" w14:textId="77777777" w:rsidR="007B74A0" w:rsidRDefault="00694278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What </w:t>
            </w:r>
            <w:r w:rsidR="00476897">
              <w:rPr>
                <w:rFonts w:ascii="Arial Narrow" w:hAnsi="Arial Narrow"/>
                <w:sz w:val="18"/>
                <w:szCs w:val="18"/>
              </w:rPr>
              <w:t xml:space="preserve">are </w:t>
            </w:r>
            <w:r>
              <w:rPr>
                <w:rFonts w:ascii="Arial Narrow" w:hAnsi="Arial Narrow"/>
                <w:sz w:val="18"/>
                <w:szCs w:val="18"/>
              </w:rPr>
              <w:t>domestic Robot</w:t>
            </w:r>
            <w:r w:rsidR="00476897">
              <w:rPr>
                <w:rFonts w:ascii="Arial Narrow" w:hAnsi="Arial Narrow"/>
                <w:sz w:val="18"/>
                <w:szCs w:val="18"/>
              </w:rPr>
              <w:t>s</w:t>
            </w:r>
            <w:r>
              <w:rPr>
                <w:rFonts w:ascii="Arial Narrow" w:hAnsi="Arial Narrow"/>
                <w:sz w:val="18"/>
                <w:szCs w:val="18"/>
              </w:rPr>
              <w:t>?</w:t>
            </w:r>
          </w:p>
          <w:p w14:paraId="4278AC7E" w14:textId="46C0D85D" w:rsidR="00A51375" w:rsidRDefault="00A5137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Is Alexa a robot?</w:t>
            </w:r>
          </w:p>
          <w:p w14:paraId="6F393C14" w14:textId="77777777" w:rsidR="00F71AFD" w:rsidRDefault="00F71AFD">
            <w:pPr>
              <w:rPr>
                <w:rFonts w:ascii="Arial Narrow" w:hAnsi="Arial Narrow"/>
                <w:sz w:val="18"/>
                <w:szCs w:val="18"/>
              </w:rPr>
            </w:pPr>
          </w:p>
          <w:p w14:paraId="5EAD678B" w14:textId="77777777" w:rsidR="00A91775" w:rsidRDefault="00F71AFD" w:rsidP="00F71AFD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What robots are used in our homes today? </w:t>
            </w:r>
          </w:p>
          <w:p w14:paraId="2A7E34EB" w14:textId="5FE13B50" w:rsidR="00F71AFD" w:rsidRDefault="00F71AFD" w:rsidP="00F71AFD">
            <w:pPr>
              <w:rPr>
                <w:rFonts w:ascii="Arial Narrow" w:hAnsi="Arial Narrow"/>
                <w:sz w:val="18"/>
                <w:szCs w:val="18"/>
              </w:rPr>
            </w:pPr>
            <w:r w:rsidRPr="00A91775">
              <w:rPr>
                <w:rFonts w:ascii="Arial Narrow" w:hAnsi="Arial Narrow"/>
                <w:b/>
                <w:bCs/>
                <w:sz w:val="18"/>
                <w:szCs w:val="18"/>
              </w:rPr>
              <w:t>Draw and label 4</w:t>
            </w:r>
            <w:r>
              <w:rPr>
                <w:rFonts w:ascii="Arial Narrow" w:hAnsi="Arial Narrow"/>
                <w:sz w:val="18"/>
                <w:szCs w:val="18"/>
              </w:rPr>
              <w:t xml:space="preserve"> different examples</w:t>
            </w:r>
            <w:r w:rsidR="006010FB">
              <w:rPr>
                <w:rFonts w:ascii="Arial Narrow" w:hAnsi="Arial Narrow"/>
                <w:sz w:val="18"/>
                <w:szCs w:val="18"/>
              </w:rPr>
              <w:t xml:space="preserve"> and write a</w:t>
            </w:r>
            <w:r w:rsidR="00A12C6B">
              <w:rPr>
                <w:rFonts w:ascii="Arial Narrow" w:hAnsi="Arial Narrow"/>
                <w:sz w:val="18"/>
                <w:szCs w:val="18"/>
              </w:rPr>
              <w:t>n informative</w:t>
            </w:r>
            <w:r w:rsidR="006010FB">
              <w:rPr>
                <w:rFonts w:ascii="Arial Narrow" w:hAnsi="Arial Narrow"/>
                <w:sz w:val="18"/>
                <w:szCs w:val="18"/>
              </w:rPr>
              <w:t xml:space="preserve"> caption for each</w:t>
            </w:r>
            <w:r w:rsidR="00A12C6B">
              <w:rPr>
                <w:rFonts w:ascii="Arial Narrow" w:hAnsi="Arial Narrow"/>
                <w:sz w:val="18"/>
                <w:szCs w:val="18"/>
              </w:rPr>
              <w:t xml:space="preserve"> one</w:t>
            </w:r>
            <w:r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2404DD24" w14:textId="7C9D8809" w:rsidR="00F71AFD" w:rsidRPr="00F71AFD" w:rsidRDefault="00F71AFD" w:rsidP="00F71AFD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853" w:type="dxa"/>
            <w:shd w:val="clear" w:color="auto" w:fill="FFFF99"/>
          </w:tcPr>
          <w:p w14:paraId="741C2D19" w14:textId="77777777" w:rsidR="005B4EAB" w:rsidRPr="00B871CE" w:rsidRDefault="005B4EAB" w:rsidP="005B4EAB">
            <w:pPr>
              <w:rPr>
                <w:rFonts w:ascii="Arial Narrow" w:hAnsi="Arial Narrow"/>
              </w:rPr>
            </w:pPr>
            <w:r w:rsidRPr="00B871CE">
              <w:rPr>
                <w:rFonts w:ascii="Arial Narrow" w:hAnsi="Arial Narrow"/>
              </w:rPr>
              <w:t xml:space="preserve">The Starry Night’ by </w:t>
            </w:r>
            <w:r w:rsidRPr="00B871CE">
              <w:rPr>
                <w:rFonts w:ascii="Arial Narrow" w:hAnsi="Arial Narrow"/>
                <w:b/>
                <w:bCs/>
              </w:rPr>
              <w:t>Vincent Van Gogh</w:t>
            </w:r>
            <w:r w:rsidRPr="00B871CE">
              <w:rPr>
                <w:rFonts w:ascii="Arial Narrow" w:hAnsi="Arial Narrow"/>
              </w:rPr>
              <w:t>.</w:t>
            </w:r>
          </w:p>
          <w:p w14:paraId="5BBE7F1F" w14:textId="52BDFCB0" w:rsidR="00BD42CB" w:rsidRDefault="005B4EAB" w:rsidP="00BD42CB">
            <w:pPr>
              <w:rPr>
                <w:rFonts w:ascii="Arial Narrow" w:hAnsi="Arial Narrow"/>
                <w:sz w:val="18"/>
                <w:szCs w:val="18"/>
              </w:rPr>
            </w:pPr>
            <w:r w:rsidRPr="001B34D3">
              <w:rPr>
                <w:rFonts w:ascii="Arial Narrow" w:hAnsi="Arial Narrow"/>
                <w:b/>
                <w:bCs/>
                <w:sz w:val="18"/>
                <w:szCs w:val="18"/>
              </w:rPr>
              <w:t>Re-create</w:t>
            </w:r>
            <w:r>
              <w:rPr>
                <w:rFonts w:ascii="Arial Narrow" w:hAnsi="Arial Narrow"/>
                <w:sz w:val="18"/>
                <w:szCs w:val="18"/>
              </w:rPr>
              <w:t xml:space="preserve"> Van Gogh</w:t>
            </w:r>
            <w:r w:rsidRPr="005B1D9E">
              <w:rPr>
                <w:rFonts w:ascii="Arial Narrow" w:hAnsi="Arial Narrow"/>
                <w:sz w:val="18"/>
                <w:szCs w:val="18"/>
              </w:rPr>
              <w:t>’s</w:t>
            </w:r>
            <w:r>
              <w:rPr>
                <w:rFonts w:ascii="Arial Narrow" w:hAnsi="Arial Narrow"/>
                <w:sz w:val="18"/>
                <w:szCs w:val="18"/>
              </w:rPr>
              <w:t xml:space="preserve"> ‘</w:t>
            </w:r>
            <w:r w:rsidRPr="0060681A">
              <w:rPr>
                <w:rFonts w:ascii="Arial Narrow" w:hAnsi="Arial Narrow"/>
                <w:sz w:val="18"/>
                <w:szCs w:val="18"/>
              </w:rPr>
              <w:t>The Starry Night’</w:t>
            </w:r>
            <w:r w:rsidR="009B212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E51A83">
              <w:rPr>
                <w:rFonts w:ascii="Arial Narrow" w:hAnsi="Arial Narrow"/>
                <w:sz w:val="18"/>
                <w:szCs w:val="18"/>
              </w:rPr>
              <w:t xml:space="preserve">inspired by </w:t>
            </w:r>
            <w:r w:rsidR="00D77E71">
              <w:rPr>
                <w:rFonts w:ascii="Arial Narrow" w:hAnsi="Arial Narrow"/>
                <w:sz w:val="18"/>
                <w:szCs w:val="18"/>
              </w:rPr>
              <w:t xml:space="preserve">a view from a room in your home in e.g. </w:t>
            </w:r>
            <w:r w:rsidR="009B212E">
              <w:rPr>
                <w:rFonts w:ascii="Arial Narrow" w:hAnsi="Arial Narrow"/>
                <w:sz w:val="18"/>
                <w:szCs w:val="18"/>
              </w:rPr>
              <w:t>Dagenham</w:t>
            </w:r>
            <w:r w:rsidR="00D77E71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2404DD25" w14:textId="613739B1" w:rsidR="00BD42CB" w:rsidRPr="00BD42CB" w:rsidRDefault="00BD42CB" w:rsidP="00BD42C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AD27B7" wp14:editId="15E7AAC4">
                  <wp:extent cx="1211283" cy="979159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985" cy="1023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04DD28" w14:textId="72CDB8D7" w:rsidR="002D01C0" w:rsidRPr="00D9722F" w:rsidRDefault="00D9722F" w:rsidP="00D9722F">
      <w:pPr>
        <w:rPr>
          <w:b/>
          <w:bCs/>
          <w:sz w:val="24"/>
          <w:szCs w:val="24"/>
        </w:rPr>
      </w:pPr>
      <w:r w:rsidRPr="00D9722F">
        <w:rPr>
          <w:b/>
          <w:bCs/>
          <w:sz w:val="24"/>
          <w:szCs w:val="24"/>
        </w:rPr>
        <w:t>Homework is due on ______________</w:t>
      </w:r>
    </w:p>
    <w:sectPr w:rsidR="002D01C0" w:rsidRPr="00D9722F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B0A5E1" w14:textId="77777777" w:rsidR="006C0A0B" w:rsidRDefault="006C0A0B" w:rsidP="00D9722F">
      <w:pPr>
        <w:spacing w:after="0" w:line="240" w:lineRule="auto"/>
      </w:pPr>
      <w:r>
        <w:separator/>
      </w:r>
    </w:p>
  </w:endnote>
  <w:endnote w:type="continuationSeparator" w:id="0">
    <w:p w14:paraId="2199C573" w14:textId="77777777" w:rsidR="006C0A0B" w:rsidRDefault="006C0A0B" w:rsidP="00D9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E80CFD" w14:textId="77777777" w:rsidR="006C0A0B" w:rsidRDefault="006C0A0B" w:rsidP="00D9722F">
      <w:pPr>
        <w:spacing w:after="0" w:line="240" w:lineRule="auto"/>
      </w:pPr>
      <w:r>
        <w:separator/>
      </w:r>
    </w:p>
  </w:footnote>
  <w:footnote w:type="continuationSeparator" w:id="0">
    <w:p w14:paraId="63C987BA" w14:textId="77777777" w:rsidR="006C0A0B" w:rsidRDefault="006C0A0B" w:rsidP="00D972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B2707"/>
    <w:multiLevelType w:val="multilevel"/>
    <w:tmpl w:val="CFEE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4EC"/>
    <w:rsid w:val="00003CEE"/>
    <w:rsid w:val="00026EC2"/>
    <w:rsid w:val="00041B8A"/>
    <w:rsid w:val="00046D85"/>
    <w:rsid w:val="00051620"/>
    <w:rsid w:val="00052DD6"/>
    <w:rsid w:val="0007706E"/>
    <w:rsid w:val="00080448"/>
    <w:rsid w:val="000B1A80"/>
    <w:rsid w:val="000B296F"/>
    <w:rsid w:val="000C5BF5"/>
    <w:rsid w:val="000D43EA"/>
    <w:rsid w:val="00122B29"/>
    <w:rsid w:val="00157668"/>
    <w:rsid w:val="00175DCB"/>
    <w:rsid w:val="001B34D3"/>
    <w:rsid w:val="001D6673"/>
    <w:rsid w:val="001E60B7"/>
    <w:rsid w:val="001F5B3F"/>
    <w:rsid w:val="002058CE"/>
    <w:rsid w:val="00205FD6"/>
    <w:rsid w:val="002525E7"/>
    <w:rsid w:val="00296262"/>
    <w:rsid w:val="002A0DAE"/>
    <w:rsid w:val="002A43B1"/>
    <w:rsid w:val="002D01C0"/>
    <w:rsid w:val="002D47F6"/>
    <w:rsid w:val="002D4E8B"/>
    <w:rsid w:val="002E61D0"/>
    <w:rsid w:val="002E65E1"/>
    <w:rsid w:val="00303DAF"/>
    <w:rsid w:val="003076EE"/>
    <w:rsid w:val="003177CE"/>
    <w:rsid w:val="003253CE"/>
    <w:rsid w:val="003654F7"/>
    <w:rsid w:val="003A23CE"/>
    <w:rsid w:val="003B433E"/>
    <w:rsid w:val="003C0BEC"/>
    <w:rsid w:val="003D5258"/>
    <w:rsid w:val="004020F4"/>
    <w:rsid w:val="00405723"/>
    <w:rsid w:val="00413F53"/>
    <w:rsid w:val="0042730F"/>
    <w:rsid w:val="00444C5A"/>
    <w:rsid w:val="00463B1C"/>
    <w:rsid w:val="00476897"/>
    <w:rsid w:val="0048314F"/>
    <w:rsid w:val="004C13BA"/>
    <w:rsid w:val="004C398A"/>
    <w:rsid w:val="004E3ADB"/>
    <w:rsid w:val="004F1B63"/>
    <w:rsid w:val="004F50B0"/>
    <w:rsid w:val="004F5594"/>
    <w:rsid w:val="005103F3"/>
    <w:rsid w:val="00514CF3"/>
    <w:rsid w:val="005363A7"/>
    <w:rsid w:val="00556E29"/>
    <w:rsid w:val="00557DA5"/>
    <w:rsid w:val="00573E08"/>
    <w:rsid w:val="00575AE2"/>
    <w:rsid w:val="00577B23"/>
    <w:rsid w:val="005A7554"/>
    <w:rsid w:val="005B1D9E"/>
    <w:rsid w:val="005B4EAB"/>
    <w:rsid w:val="005B6AAC"/>
    <w:rsid w:val="005C55FE"/>
    <w:rsid w:val="005F29A0"/>
    <w:rsid w:val="006010FB"/>
    <w:rsid w:val="0060681A"/>
    <w:rsid w:val="00631487"/>
    <w:rsid w:val="00675D91"/>
    <w:rsid w:val="00677430"/>
    <w:rsid w:val="00691B63"/>
    <w:rsid w:val="00694278"/>
    <w:rsid w:val="006A4B88"/>
    <w:rsid w:val="006A7F26"/>
    <w:rsid w:val="006C0A0B"/>
    <w:rsid w:val="006D282D"/>
    <w:rsid w:val="006D3B1A"/>
    <w:rsid w:val="006D4F34"/>
    <w:rsid w:val="006D4FB1"/>
    <w:rsid w:val="006E5ED8"/>
    <w:rsid w:val="00730353"/>
    <w:rsid w:val="0074786D"/>
    <w:rsid w:val="0078794E"/>
    <w:rsid w:val="00796D16"/>
    <w:rsid w:val="007B74A0"/>
    <w:rsid w:val="00822875"/>
    <w:rsid w:val="00834693"/>
    <w:rsid w:val="008368EA"/>
    <w:rsid w:val="008524EC"/>
    <w:rsid w:val="00857271"/>
    <w:rsid w:val="00863880"/>
    <w:rsid w:val="008875A9"/>
    <w:rsid w:val="00892311"/>
    <w:rsid w:val="0089769D"/>
    <w:rsid w:val="008A5204"/>
    <w:rsid w:val="008A653B"/>
    <w:rsid w:val="008B4717"/>
    <w:rsid w:val="008C460C"/>
    <w:rsid w:val="008D4D0E"/>
    <w:rsid w:val="008E673C"/>
    <w:rsid w:val="009030D2"/>
    <w:rsid w:val="009132C3"/>
    <w:rsid w:val="0092607C"/>
    <w:rsid w:val="00944AC0"/>
    <w:rsid w:val="00991DB8"/>
    <w:rsid w:val="009B212E"/>
    <w:rsid w:val="009D0495"/>
    <w:rsid w:val="009E69C1"/>
    <w:rsid w:val="009F3449"/>
    <w:rsid w:val="00A07775"/>
    <w:rsid w:val="00A12C6B"/>
    <w:rsid w:val="00A51375"/>
    <w:rsid w:val="00A57A48"/>
    <w:rsid w:val="00A64573"/>
    <w:rsid w:val="00A665E5"/>
    <w:rsid w:val="00A8548B"/>
    <w:rsid w:val="00A91775"/>
    <w:rsid w:val="00AA7EE3"/>
    <w:rsid w:val="00AC2C4C"/>
    <w:rsid w:val="00AE05D3"/>
    <w:rsid w:val="00B31585"/>
    <w:rsid w:val="00B41619"/>
    <w:rsid w:val="00B5189A"/>
    <w:rsid w:val="00B66C97"/>
    <w:rsid w:val="00B8257E"/>
    <w:rsid w:val="00B871CE"/>
    <w:rsid w:val="00B9529A"/>
    <w:rsid w:val="00BA60FC"/>
    <w:rsid w:val="00BC618B"/>
    <w:rsid w:val="00BD42CB"/>
    <w:rsid w:val="00BE1A64"/>
    <w:rsid w:val="00C26518"/>
    <w:rsid w:val="00C424AA"/>
    <w:rsid w:val="00C42AFF"/>
    <w:rsid w:val="00C4412E"/>
    <w:rsid w:val="00C50B59"/>
    <w:rsid w:val="00C8236A"/>
    <w:rsid w:val="00C97564"/>
    <w:rsid w:val="00CB0696"/>
    <w:rsid w:val="00CC789F"/>
    <w:rsid w:val="00D260A0"/>
    <w:rsid w:val="00D41AB9"/>
    <w:rsid w:val="00D51D6D"/>
    <w:rsid w:val="00D74B55"/>
    <w:rsid w:val="00D74DB2"/>
    <w:rsid w:val="00D77E71"/>
    <w:rsid w:val="00D857AF"/>
    <w:rsid w:val="00D9722F"/>
    <w:rsid w:val="00DB0876"/>
    <w:rsid w:val="00DB4F9E"/>
    <w:rsid w:val="00DB58FD"/>
    <w:rsid w:val="00DC153F"/>
    <w:rsid w:val="00E41457"/>
    <w:rsid w:val="00E51A83"/>
    <w:rsid w:val="00E8757C"/>
    <w:rsid w:val="00E92CB9"/>
    <w:rsid w:val="00EC2690"/>
    <w:rsid w:val="00ED6C47"/>
    <w:rsid w:val="00EE1FEE"/>
    <w:rsid w:val="00EE3800"/>
    <w:rsid w:val="00EE39B8"/>
    <w:rsid w:val="00F21E30"/>
    <w:rsid w:val="00F23E91"/>
    <w:rsid w:val="00F453DB"/>
    <w:rsid w:val="00F63ADB"/>
    <w:rsid w:val="00F71AFD"/>
    <w:rsid w:val="00F80DA1"/>
    <w:rsid w:val="00FF5289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9427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D4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22F"/>
  </w:style>
  <w:style w:type="paragraph" w:styleId="Footer">
    <w:name w:val="footer"/>
    <w:basedOn w:val="Normal"/>
    <w:link w:val="Foot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2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9427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D4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22F"/>
  </w:style>
  <w:style w:type="paragraph" w:styleId="Footer">
    <w:name w:val="footer"/>
    <w:basedOn w:val="Normal"/>
    <w:link w:val="Foot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25DF5B63</Template>
  <TotalTime>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alivesey65.301</cp:lastModifiedBy>
  <cp:revision>2</cp:revision>
  <dcterms:created xsi:type="dcterms:W3CDTF">2019-09-26T10:35:00Z</dcterms:created>
  <dcterms:modified xsi:type="dcterms:W3CDTF">2019-09-26T10:35:00Z</dcterms:modified>
</cp:coreProperties>
</file>