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A05743" w14:textId="77777777" w:rsidR="00A076BD" w:rsidRDefault="004020F4" w:rsidP="00A076BD">
      <w:pPr>
        <w:jc w:val="center"/>
        <w:rPr>
          <w:b/>
          <w:sz w:val="56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404DD29" wp14:editId="2404DD2A">
            <wp:simplePos x="0" y="0"/>
            <wp:positionH relativeFrom="column">
              <wp:posOffset>-228600</wp:posOffset>
            </wp:positionH>
            <wp:positionV relativeFrom="paragraph">
              <wp:posOffset>-323850</wp:posOffset>
            </wp:positionV>
            <wp:extent cx="1428750" cy="1314450"/>
            <wp:effectExtent l="0" t="0" r="0" b="0"/>
            <wp:wrapTight wrapText="bothSides">
              <wp:wrapPolygon edited="0">
                <wp:start x="0" y="0"/>
                <wp:lineTo x="0" y="21287"/>
                <wp:lineTo x="21312" y="21287"/>
                <wp:lineTo x="213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55" t="41596" r="55769" b="19088"/>
                    <a:stretch/>
                  </pic:blipFill>
                  <pic:spPr bwMode="auto">
                    <a:xfrm>
                      <a:off x="0" y="0"/>
                      <a:ext cx="1428750" cy="1314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404DD2B" wp14:editId="2404DD2C">
            <wp:simplePos x="0" y="0"/>
            <wp:positionH relativeFrom="column">
              <wp:posOffset>1523365</wp:posOffset>
            </wp:positionH>
            <wp:positionV relativeFrom="paragraph">
              <wp:posOffset>-323850</wp:posOffset>
            </wp:positionV>
            <wp:extent cx="1552575" cy="1400175"/>
            <wp:effectExtent l="0" t="0" r="9525" b="9525"/>
            <wp:wrapTight wrapText="bothSides">
              <wp:wrapPolygon edited="0">
                <wp:start x="0" y="0"/>
                <wp:lineTo x="0" y="21453"/>
                <wp:lineTo x="21467" y="21453"/>
                <wp:lineTo x="214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31" t="37322" r="53846" b="13675"/>
                    <a:stretch/>
                  </pic:blipFill>
                  <pic:spPr bwMode="auto">
                    <a:xfrm>
                      <a:off x="0" y="0"/>
                      <a:ext cx="1552575" cy="1400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404DD2D" wp14:editId="2404DD2E">
            <wp:simplePos x="0" y="0"/>
            <wp:positionH relativeFrom="column">
              <wp:posOffset>8477250</wp:posOffset>
            </wp:positionH>
            <wp:positionV relativeFrom="paragraph">
              <wp:posOffset>-200025</wp:posOffset>
            </wp:positionV>
            <wp:extent cx="1378585" cy="1133475"/>
            <wp:effectExtent l="0" t="0" r="0" b="9525"/>
            <wp:wrapTight wrapText="bothSides">
              <wp:wrapPolygon edited="0">
                <wp:start x="0" y="0"/>
                <wp:lineTo x="0" y="21418"/>
                <wp:lineTo x="21192" y="21418"/>
                <wp:lineTo x="2119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08" t="37607" r="51282" b="14815"/>
                    <a:stretch/>
                  </pic:blipFill>
                  <pic:spPr bwMode="auto">
                    <a:xfrm>
                      <a:off x="0" y="0"/>
                      <a:ext cx="1378585" cy="1133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01C0" w:rsidRPr="002D01C0">
        <w:rPr>
          <w:b/>
          <w:sz w:val="56"/>
        </w:rPr>
        <w:t>Homework</w:t>
      </w:r>
    </w:p>
    <w:p w14:paraId="2404DCFD" w14:textId="1E4070CC" w:rsidR="002D01C0" w:rsidRPr="00A076BD" w:rsidRDefault="002D01C0" w:rsidP="00A076BD">
      <w:pPr>
        <w:jc w:val="center"/>
        <w:rPr>
          <w:b/>
          <w:sz w:val="56"/>
        </w:rPr>
      </w:pPr>
      <w:r w:rsidRPr="006A7F26">
        <w:rPr>
          <w:b/>
          <w:sz w:val="44"/>
          <w:szCs w:val="44"/>
        </w:rPr>
        <w:t xml:space="preserve">Year </w:t>
      </w:r>
      <w:r w:rsidR="003A23CE">
        <w:rPr>
          <w:b/>
          <w:sz w:val="44"/>
          <w:szCs w:val="44"/>
        </w:rPr>
        <w:t>4</w:t>
      </w:r>
      <w:r w:rsidRPr="006A7F26">
        <w:rPr>
          <w:b/>
          <w:sz w:val="44"/>
          <w:szCs w:val="44"/>
        </w:rPr>
        <w:t xml:space="preserve"> Topic:</w:t>
      </w:r>
      <w:r>
        <w:rPr>
          <w:b/>
          <w:sz w:val="56"/>
        </w:rPr>
        <w:t xml:space="preserve"> </w:t>
      </w:r>
      <w:r w:rsidR="00FA28B8">
        <w:rPr>
          <w:b/>
          <w:sz w:val="44"/>
          <w:szCs w:val="44"/>
        </w:rPr>
        <w:t>Incredible Sports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0"/>
        <w:gridCol w:w="3877"/>
        <w:gridCol w:w="3823"/>
        <w:gridCol w:w="3853"/>
      </w:tblGrid>
      <w:tr w:rsidR="0074786D" w14:paraId="2404DD02" w14:textId="77777777" w:rsidTr="00D9722F">
        <w:tc>
          <w:tcPr>
            <w:tcW w:w="3840" w:type="dxa"/>
            <w:tcBorders>
              <w:top w:val="nil"/>
              <w:left w:val="nil"/>
            </w:tcBorders>
          </w:tcPr>
          <w:p w14:paraId="2404DCFE" w14:textId="77777777" w:rsidR="002D01C0" w:rsidRDefault="002D01C0" w:rsidP="002D01C0">
            <w:pPr>
              <w:tabs>
                <w:tab w:val="left" w:pos="1080"/>
              </w:tabs>
            </w:pPr>
            <w:r>
              <w:tab/>
            </w:r>
          </w:p>
        </w:tc>
        <w:tc>
          <w:tcPr>
            <w:tcW w:w="3877" w:type="dxa"/>
            <w:shd w:val="clear" w:color="auto" w:fill="66FFFF"/>
          </w:tcPr>
          <w:p w14:paraId="2404DCFF" w14:textId="77777777" w:rsidR="002D01C0" w:rsidRPr="00D9722F" w:rsidRDefault="00D857AF">
            <w:pPr>
              <w:rPr>
                <w:rFonts w:ascii="Brush Script MT" w:hAnsi="Brush Script MT"/>
                <w:b/>
                <w:sz w:val="24"/>
                <w:szCs w:val="24"/>
              </w:rPr>
            </w:pPr>
            <w:r w:rsidRPr="00D9722F">
              <w:rPr>
                <w:rFonts w:ascii="Brush Script MT" w:hAnsi="Brush Script MT"/>
                <w:b/>
                <w:sz w:val="24"/>
                <w:szCs w:val="24"/>
              </w:rPr>
              <w:t>Be a Writer</w:t>
            </w:r>
          </w:p>
        </w:tc>
        <w:tc>
          <w:tcPr>
            <w:tcW w:w="3823" w:type="dxa"/>
            <w:shd w:val="clear" w:color="auto" w:fill="FDE9D9" w:themeFill="accent6" w:themeFillTint="33"/>
          </w:tcPr>
          <w:p w14:paraId="2404DD00" w14:textId="77777777" w:rsidR="002D01C0" w:rsidRPr="00D9722F" w:rsidRDefault="00D857AF">
            <w:pPr>
              <w:rPr>
                <w:rFonts w:ascii="Arial Black" w:hAnsi="Arial Black"/>
                <w:b/>
                <w:sz w:val="24"/>
                <w:szCs w:val="24"/>
              </w:rPr>
            </w:pPr>
            <w:r w:rsidRPr="00D9722F">
              <w:rPr>
                <w:rFonts w:ascii="Arial Black" w:hAnsi="Arial Black"/>
                <w:b/>
                <w:sz w:val="24"/>
                <w:szCs w:val="24"/>
              </w:rPr>
              <w:t>Be a Detective</w:t>
            </w:r>
          </w:p>
        </w:tc>
        <w:tc>
          <w:tcPr>
            <w:tcW w:w="3853" w:type="dxa"/>
            <w:shd w:val="clear" w:color="auto" w:fill="FFFF99"/>
          </w:tcPr>
          <w:p w14:paraId="2404DD01" w14:textId="77777777" w:rsidR="002D01C0" w:rsidRPr="00D9722F" w:rsidRDefault="00D857AF">
            <w:pPr>
              <w:rPr>
                <w:rFonts w:ascii="Curlz MT" w:hAnsi="Curlz MT"/>
                <w:b/>
                <w:sz w:val="24"/>
                <w:szCs w:val="24"/>
              </w:rPr>
            </w:pPr>
            <w:r w:rsidRPr="00D9722F">
              <w:rPr>
                <w:rFonts w:ascii="Curlz MT" w:hAnsi="Curlz MT"/>
                <w:b/>
                <w:sz w:val="24"/>
                <w:szCs w:val="24"/>
              </w:rPr>
              <w:t>Be an Artist</w:t>
            </w:r>
          </w:p>
        </w:tc>
      </w:tr>
      <w:tr w:rsidR="0074786D" w14:paraId="2404DD10" w14:textId="77777777" w:rsidTr="00D9722F">
        <w:trPr>
          <w:trHeight w:val="1877"/>
        </w:trPr>
        <w:tc>
          <w:tcPr>
            <w:tcW w:w="3840" w:type="dxa"/>
            <w:vMerge w:val="restart"/>
          </w:tcPr>
          <w:p w14:paraId="2404DD03" w14:textId="77777777" w:rsidR="002D01C0" w:rsidRPr="000C5BF5" w:rsidRDefault="002D01C0" w:rsidP="002D01C0">
            <w:pPr>
              <w:rPr>
                <w:sz w:val="40"/>
              </w:rPr>
            </w:pPr>
            <w:r w:rsidRPr="000C5BF5">
              <w:rPr>
                <w:sz w:val="40"/>
              </w:rPr>
              <w:t xml:space="preserve">The children should choose a minimum of one task per section or more if they wish. </w:t>
            </w:r>
          </w:p>
          <w:p w14:paraId="2404DD04" w14:textId="77777777" w:rsidR="002D01C0" w:rsidRPr="000C5BF5" w:rsidRDefault="002D01C0" w:rsidP="002D01C0">
            <w:pPr>
              <w:rPr>
                <w:sz w:val="40"/>
              </w:rPr>
            </w:pPr>
          </w:p>
          <w:p w14:paraId="294973DB" w14:textId="77777777" w:rsidR="002D01C0" w:rsidRDefault="002D01C0" w:rsidP="002D01C0">
            <w:pPr>
              <w:rPr>
                <w:sz w:val="40"/>
              </w:rPr>
            </w:pPr>
            <w:r w:rsidRPr="000C5BF5">
              <w:rPr>
                <w:sz w:val="40"/>
              </w:rPr>
              <w:t>Children will be awarded house points and certificates upon completion of their projects</w:t>
            </w:r>
          </w:p>
          <w:p w14:paraId="31969C86" w14:textId="77777777" w:rsidR="00D9722F" w:rsidRPr="00D9722F" w:rsidRDefault="00D9722F" w:rsidP="00D9722F"/>
          <w:p w14:paraId="5C6D9949" w14:textId="77777777" w:rsidR="00D9722F" w:rsidRPr="00D9722F" w:rsidRDefault="00D9722F" w:rsidP="00D9722F"/>
          <w:p w14:paraId="1F668AF5" w14:textId="77777777" w:rsidR="00D9722F" w:rsidRPr="00D9722F" w:rsidRDefault="00D9722F" w:rsidP="00D9722F"/>
          <w:p w14:paraId="23BD1626" w14:textId="77777777" w:rsidR="00D9722F" w:rsidRPr="00D9722F" w:rsidRDefault="00D9722F" w:rsidP="00D9722F"/>
          <w:p w14:paraId="43411BBC" w14:textId="77777777" w:rsidR="00D9722F" w:rsidRPr="00D9722F" w:rsidRDefault="00D9722F" w:rsidP="00D9722F"/>
          <w:p w14:paraId="1537E263" w14:textId="77777777" w:rsidR="00D9722F" w:rsidRDefault="00D9722F" w:rsidP="00D9722F">
            <w:pPr>
              <w:rPr>
                <w:sz w:val="40"/>
              </w:rPr>
            </w:pPr>
          </w:p>
          <w:p w14:paraId="2404DD05" w14:textId="1D135A95" w:rsidR="00D9722F" w:rsidRPr="00D9722F" w:rsidRDefault="00D9722F" w:rsidP="00D9722F"/>
        </w:tc>
        <w:tc>
          <w:tcPr>
            <w:tcW w:w="3877" w:type="dxa"/>
            <w:shd w:val="clear" w:color="auto" w:fill="66FFFF"/>
          </w:tcPr>
          <w:p w14:paraId="187E51D5" w14:textId="788B58EA" w:rsidR="00C42AFF" w:rsidRDefault="008B4717" w:rsidP="008D4D0E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863880">
              <w:rPr>
                <w:rFonts w:ascii="Arial Narrow" w:hAnsi="Arial Narrow"/>
                <w:color w:val="000000"/>
                <w:sz w:val="18"/>
                <w:szCs w:val="18"/>
              </w:rPr>
              <w:t xml:space="preserve">Explore </w:t>
            </w:r>
            <w:r w:rsidR="007F14DC">
              <w:rPr>
                <w:rFonts w:ascii="Arial Narrow" w:hAnsi="Arial Narrow"/>
                <w:color w:val="000000"/>
                <w:sz w:val="18"/>
                <w:szCs w:val="18"/>
              </w:rPr>
              <w:t xml:space="preserve">a local sportsman or woman’s </w:t>
            </w:r>
            <w:r w:rsidRPr="00863880">
              <w:rPr>
                <w:rFonts w:ascii="Arial Narrow" w:hAnsi="Arial Narrow"/>
                <w:color w:val="000000"/>
                <w:sz w:val="18"/>
                <w:szCs w:val="18"/>
              </w:rPr>
              <w:t xml:space="preserve">life and write a </w:t>
            </w:r>
            <w:r w:rsidRPr="00863880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short biography</w:t>
            </w:r>
            <w:r w:rsidRPr="00863880">
              <w:rPr>
                <w:rFonts w:ascii="Arial Narrow" w:hAnsi="Arial Narrow"/>
                <w:color w:val="000000"/>
                <w:sz w:val="18"/>
                <w:szCs w:val="18"/>
              </w:rPr>
              <w:t xml:space="preserve"> that includes …</w:t>
            </w:r>
            <w:r w:rsidRPr="008D4D0E">
              <w:rPr>
                <w:rFonts w:ascii="Arial Narrow" w:hAnsi="Arial Narrow"/>
                <w:color w:val="000000"/>
                <w:sz w:val="18"/>
                <w:szCs w:val="18"/>
              </w:rPr>
              <w:t xml:space="preserve"> </w:t>
            </w:r>
          </w:p>
          <w:p w14:paraId="65BA0ED5" w14:textId="77777777" w:rsidR="00A076BD" w:rsidRDefault="00A076BD" w:rsidP="008D4D0E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</w:p>
          <w:p w14:paraId="156A4B76" w14:textId="26E30B36" w:rsidR="000D43EA" w:rsidRDefault="008B4717" w:rsidP="008D4D0E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8D4D0E">
              <w:rPr>
                <w:rFonts w:ascii="Arial Narrow" w:hAnsi="Arial Narrow"/>
                <w:color w:val="000000"/>
                <w:sz w:val="18"/>
                <w:szCs w:val="18"/>
              </w:rPr>
              <w:t xml:space="preserve">-Where </w:t>
            </w:r>
            <w:r w:rsidR="007F14DC">
              <w:rPr>
                <w:rFonts w:ascii="Arial Narrow" w:hAnsi="Arial Narrow"/>
                <w:color w:val="000000"/>
                <w:sz w:val="18"/>
                <w:szCs w:val="18"/>
              </w:rPr>
              <w:t>they</w:t>
            </w:r>
            <w:r w:rsidR="000D43EA">
              <w:rPr>
                <w:rFonts w:ascii="Arial Narrow" w:hAnsi="Arial Narrow"/>
                <w:color w:val="000000"/>
                <w:sz w:val="18"/>
                <w:szCs w:val="18"/>
              </w:rPr>
              <w:t xml:space="preserve"> </w:t>
            </w:r>
            <w:r w:rsidR="00C741FE">
              <w:rPr>
                <w:rFonts w:ascii="Arial Narrow" w:hAnsi="Arial Narrow"/>
                <w:color w:val="000000"/>
                <w:sz w:val="18"/>
                <w:szCs w:val="18"/>
              </w:rPr>
              <w:t>went to school</w:t>
            </w:r>
            <w:r w:rsidRPr="008D4D0E">
              <w:rPr>
                <w:rFonts w:ascii="Arial Narrow" w:hAnsi="Arial Narrow"/>
                <w:color w:val="000000"/>
                <w:sz w:val="18"/>
                <w:szCs w:val="18"/>
              </w:rPr>
              <w:t xml:space="preserve"> </w:t>
            </w:r>
          </w:p>
          <w:p w14:paraId="4FE8AADB" w14:textId="77777777" w:rsidR="000D43EA" w:rsidRDefault="008B4717" w:rsidP="008D4D0E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8D4D0E">
              <w:rPr>
                <w:rFonts w:ascii="Arial Narrow" w:hAnsi="Arial Narrow"/>
                <w:color w:val="000000"/>
                <w:sz w:val="18"/>
                <w:szCs w:val="18"/>
              </w:rPr>
              <w:t xml:space="preserve">-Early Life </w:t>
            </w:r>
          </w:p>
          <w:p w14:paraId="64CD211E" w14:textId="2DBE9564" w:rsidR="00C42AFF" w:rsidRDefault="008B4717" w:rsidP="008D4D0E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8D4D0E">
              <w:rPr>
                <w:rFonts w:ascii="Arial Narrow" w:hAnsi="Arial Narrow"/>
                <w:color w:val="000000"/>
                <w:sz w:val="18"/>
                <w:szCs w:val="18"/>
              </w:rPr>
              <w:t>-</w:t>
            </w:r>
            <w:r w:rsidR="00C741FE">
              <w:rPr>
                <w:rFonts w:ascii="Arial Narrow" w:hAnsi="Arial Narrow"/>
                <w:color w:val="000000"/>
                <w:sz w:val="18"/>
                <w:szCs w:val="18"/>
              </w:rPr>
              <w:t>Their inspiration</w:t>
            </w:r>
            <w:r w:rsidRPr="008D4D0E">
              <w:rPr>
                <w:rFonts w:ascii="Arial Narrow" w:hAnsi="Arial Narrow"/>
                <w:color w:val="000000"/>
                <w:sz w:val="18"/>
                <w:szCs w:val="18"/>
              </w:rPr>
              <w:t xml:space="preserve"> </w:t>
            </w:r>
          </w:p>
          <w:p w14:paraId="668B3A7F" w14:textId="5D16FB22" w:rsidR="006D4FB1" w:rsidRPr="00C741FE" w:rsidRDefault="008B4717" w:rsidP="00C42AFF">
            <w:pPr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8D4D0E">
              <w:rPr>
                <w:rFonts w:ascii="Arial Narrow" w:hAnsi="Arial Narrow"/>
                <w:color w:val="000000"/>
                <w:sz w:val="18"/>
                <w:szCs w:val="18"/>
              </w:rPr>
              <w:t>-</w:t>
            </w:r>
            <w:r w:rsidR="00C741FE">
              <w:rPr>
                <w:rFonts w:ascii="Arial Narrow" w:hAnsi="Arial Narrow"/>
                <w:color w:val="000000"/>
                <w:sz w:val="18"/>
                <w:szCs w:val="18"/>
              </w:rPr>
              <w:t>Their path to success</w:t>
            </w:r>
            <w:r w:rsidRPr="008D4D0E">
              <w:rPr>
                <w:rFonts w:ascii="Arial Narrow" w:hAnsi="Arial Narrow"/>
                <w:color w:val="000000"/>
                <w:sz w:val="18"/>
                <w:szCs w:val="18"/>
              </w:rPr>
              <w:t xml:space="preserve"> </w:t>
            </w:r>
          </w:p>
          <w:p w14:paraId="2404DD0D" w14:textId="6CA73571" w:rsidR="00E41457" w:rsidRPr="00C42AFF" w:rsidRDefault="00A076BD" w:rsidP="00052DD6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-Other interesting f</w:t>
            </w:r>
            <w:r w:rsidR="006D4FB1">
              <w:rPr>
                <w:rFonts w:ascii="Arial Narrow" w:hAnsi="Arial Narrow"/>
                <w:sz w:val="18"/>
                <w:szCs w:val="18"/>
              </w:rPr>
              <w:t>acts</w:t>
            </w:r>
            <w:r w:rsidR="006D4FB1" w:rsidRPr="005B1D9E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3823" w:type="dxa"/>
            <w:shd w:val="clear" w:color="auto" w:fill="FDE9D9" w:themeFill="accent6" w:themeFillTint="33"/>
          </w:tcPr>
          <w:p w14:paraId="4E183E5E" w14:textId="3FACCA17" w:rsidR="00C741FE" w:rsidRDefault="007270EE" w:rsidP="00C741FE">
            <w:pPr>
              <w:tabs>
                <w:tab w:val="left" w:pos="2859"/>
              </w:tabs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 xml:space="preserve">Japan’s </w:t>
            </w:r>
            <w:r w:rsidRPr="007270EE">
              <w:rPr>
                <w:rFonts w:ascii="Arial Narrow" w:hAnsi="Arial Narrow" w:cs="Arial"/>
                <w:b/>
                <w:sz w:val="21"/>
                <w:szCs w:val="21"/>
              </w:rPr>
              <w:t>time zone</w:t>
            </w:r>
            <w:r>
              <w:rPr>
                <w:rFonts w:ascii="Arial Narrow" w:hAnsi="Arial Narrow" w:cs="Arial"/>
                <w:sz w:val="21"/>
                <w:szCs w:val="21"/>
              </w:rPr>
              <w:t xml:space="preserve"> is different to ours in the UK. Can you investigate the time difference and distance between the two countries and present it, in the most creative way possible. </w:t>
            </w:r>
            <w:r w:rsidR="00C741FE">
              <w:rPr>
                <w:rFonts w:ascii="Arial Narrow" w:hAnsi="Arial Narrow" w:cs="Arial"/>
                <w:sz w:val="21"/>
                <w:szCs w:val="21"/>
              </w:rPr>
              <w:tab/>
            </w:r>
          </w:p>
          <w:p w14:paraId="131D7C6F" w14:textId="54C02DF5" w:rsidR="00C741FE" w:rsidRDefault="007270EE" w:rsidP="00C741FE">
            <w:pPr>
              <w:tabs>
                <w:tab w:val="left" w:pos="2859"/>
              </w:tabs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5E54F9E2" wp14:editId="58C17D16">
                  <wp:simplePos x="0" y="0"/>
                  <wp:positionH relativeFrom="column">
                    <wp:posOffset>762635</wp:posOffset>
                  </wp:positionH>
                  <wp:positionV relativeFrom="paragraph">
                    <wp:posOffset>635</wp:posOffset>
                  </wp:positionV>
                  <wp:extent cx="571500" cy="551815"/>
                  <wp:effectExtent l="0" t="0" r="0" b="635"/>
                  <wp:wrapNone/>
                  <wp:docPr id="9" name="Picture 9" descr="Image result for ear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ear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51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2A684C44" wp14:editId="2F0137C5">
                  <wp:simplePos x="0" y="0"/>
                  <wp:positionH relativeFrom="column">
                    <wp:posOffset>75252</wp:posOffset>
                  </wp:positionH>
                  <wp:positionV relativeFrom="paragraph">
                    <wp:posOffset>99653</wp:posOffset>
                  </wp:positionV>
                  <wp:extent cx="565249" cy="362198"/>
                  <wp:effectExtent l="0" t="0" r="6350" b="0"/>
                  <wp:wrapNone/>
                  <wp:docPr id="14" name="Picture 14" descr="Image result for uk fla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uk fla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49" cy="3621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0A8FA8D8" wp14:editId="6BAFF7C7">
                  <wp:simplePos x="0" y="0"/>
                  <wp:positionH relativeFrom="column">
                    <wp:posOffset>1458941</wp:posOffset>
                  </wp:positionH>
                  <wp:positionV relativeFrom="paragraph">
                    <wp:posOffset>69421</wp:posOffset>
                  </wp:positionV>
                  <wp:extent cx="587538" cy="391886"/>
                  <wp:effectExtent l="0" t="0" r="3175" b="8255"/>
                  <wp:wrapNone/>
                  <wp:docPr id="1" name="Picture 1" descr="Image result for japan fla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japan fla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322" cy="391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295BA77" w14:textId="47A86D7E" w:rsidR="00C741FE" w:rsidRPr="00C741FE" w:rsidRDefault="007270EE" w:rsidP="007270EE">
            <w:pPr>
              <w:tabs>
                <w:tab w:val="left" w:pos="2859"/>
              </w:tabs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ab/>
            </w:r>
          </w:p>
        </w:tc>
        <w:tc>
          <w:tcPr>
            <w:tcW w:w="3853" w:type="dxa"/>
            <w:shd w:val="clear" w:color="auto" w:fill="FFFF99"/>
          </w:tcPr>
          <w:p w14:paraId="6E22E183" w14:textId="20325FD6" w:rsidR="00C50B59" w:rsidRPr="006D4FB1" w:rsidRDefault="00E432AB" w:rsidP="007F14DC">
            <w:pPr>
              <w:rPr>
                <w:rFonts w:ascii="Arial Narrow" w:hAnsi="Arial Narrow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41E99E32" wp14:editId="34E8822D">
                  <wp:simplePos x="0" y="0"/>
                  <wp:positionH relativeFrom="column">
                    <wp:posOffset>836295</wp:posOffset>
                  </wp:positionH>
                  <wp:positionV relativeFrom="paragraph">
                    <wp:posOffset>490789</wp:posOffset>
                  </wp:positionV>
                  <wp:extent cx="1056904" cy="670956"/>
                  <wp:effectExtent l="0" t="0" r="0" b="0"/>
                  <wp:wrapNone/>
                  <wp:docPr id="7" name="Picture 7" descr="Image result for hokusa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hokusa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904" cy="6709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F14DC">
              <w:rPr>
                <w:rFonts w:ascii="Arial Narrow" w:hAnsi="Arial Narrow"/>
              </w:rPr>
              <w:t xml:space="preserve">As Japan </w:t>
            </w:r>
            <w:proofErr w:type="gramStart"/>
            <w:r w:rsidR="007F14DC">
              <w:rPr>
                <w:rFonts w:ascii="Arial Narrow" w:hAnsi="Arial Narrow"/>
              </w:rPr>
              <w:t>are</w:t>
            </w:r>
            <w:proofErr w:type="gramEnd"/>
            <w:r w:rsidR="007F14DC">
              <w:rPr>
                <w:rFonts w:ascii="Arial Narrow" w:hAnsi="Arial Narrow"/>
              </w:rPr>
              <w:t xml:space="preserve"> hosting the 2020 Olympics, we will look at the great Japanese artist, Hokusai. Can you create a landscape in his printing </w:t>
            </w:r>
            <w:proofErr w:type="gramStart"/>
            <w:r w:rsidR="007F14DC">
              <w:rPr>
                <w:rFonts w:ascii="Arial Narrow" w:hAnsi="Arial Narrow"/>
              </w:rPr>
              <w:t>style.</w:t>
            </w:r>
            <w:proofErr w:type="gramEnd"/>
          </w:p>
          <w:p w14:paraId="2404DD0F" w14:textId="7BEF2383" w:rsidR="006D4FB1" w:rsidRPr="006010FB" w:rsidRDefault="0074786D" w:rsidP="00A665E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noProof/>
              </w:rPr>
              <w:t xml:space="preserve">  </w:t>
            </w:r>
          </w:p>
        </w:tc>
      </w:tr>
      <w:tr w:rsidR="0074786D" w14:paraId="2404DD1B" w14:textId="77777777" w:rsidTr="00D9722F">
        <w:trPr>
          <w:trHeight w:val="2191"/>
        </w:trPr>
        <w:tc>
          <w:tcPr>
            <w:tcW w:w="3840" w:type="dxa"/>
            <w:vMerge/>
          </w:tcPr>
          <w:p w14:paraId="2404DD11" w14:textId="76762553" w:rsidR="002D01C0" w:rsidRDefault="002D01C0"/>
        </w:tc>
        <w:tc>
          <w:tcPr>
            <w:tcW w:w="3877" w:type="dxa"/>
            <w:shd w:val="clear" w:color="auto" w:fill="66FFFF"/>
          </w:tcPr>
          <w:p w14:paraId="7293ED61" w14:textId="77777777" w:rsidR="00FA28B8" w:rsidRDefault="00FA28B8" w:rsidP="00FA28B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024D44FC" wp14:editId="085A2FA2">
                  <wp:simplePos x="0" y="0"/>
                  <wp:positionH relativeFrom="column">
                    <wp:posOffset>245110</wp:posOffset>
                  </wp:positionH>
                  <wp:positionV relativeFrom="paragraph">
                    <wp:posOffset>476167</wp:posOffset>
                  </wp:positionV>
                  <wp:extent cx="1821436" cy="1264258"/>
                  <wp:effectExtent l="0" t="0" r="762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436" cy="12642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F50B0" w:rsidRPr="00F21E30">
              <w:rPr>
                <w:rFonts w:ascii="Arial Narrow" w:hAnsi="Arial Narrow" w:cs="Calibri"/>
                <w:b/>
                <w:bCs/>
              </w:rPr>
              <w:t xml:space="preserve">Write a </w:t>
            </w:r>
            <w:r>
              <w:rPr>
                <w:rFonts w:ascii="Arial Narrow" w:hAnsi="Arial Narrow" w:cs="Calibri"/>
                <w:b/>
                <w:bCs/>
              </w:rPr>
              <w:t xml:space="preserve">newspaper article </w:t>
            </w:r>
            <w:r>
              <w:rPr>
                <w:rFonts w:ascii="Arial Narrow" w:hAnsi="Arial Narrow" w:cs="Calibri"/>
                <w:bCs/>
              </w:rPr>
              <w:t xml:space="preserve">reporting a match or sport </w:t>
            </w:r>
            <w:r w:rsidR="00A076BD">
              <w:rPr>
                <w:rFonts w:ascii="Arial Narrow" w:hAnsi="Arial Narrow" w:cs="Calibri"/>
                <w:bCs/>
              </w:rPr>
              <w:t xml:space="preserve">that </w:t>
            </w:r>
            <w:r>
              <w:rPr>
                <w:rFonts w:ascii="Arial Narrow" w:hAnsi="Arial Narrow" w:cs="Calibri"/>
                <w:bCs/>
              </w:rPr>
              <w:t>you have watched</w:t>
            </w:r>
            <w:r w:rsidR="00A076BD">
              <w:rPr>
                <w:rFonts w:ascii="Arial Narrow" w:hAnsi="Arial Narrow" w:cs="Calibri"/>
                <w:bCs/>
              </w:rPr>
              <w:t>-</w:t>
            </w:r>
            <w:r>
              <w:rPr>
                <w:rFonts w:ascii="Arial Narrow" w:hAnsi="Arial Narrow" w:cs="Calibri"/>
                <w:bCs/>
              </w:rPr>
              <w:t xml:space="preserve"> either in person or on television.</w:t>
            </w:r>
            <w:r>
              <w:rPr>
                <w:noProof/>
                <w:lang w:eastAsia="en-GB"/>
              </w:rPr>
              <w:t xml:space="preserve"> </w:t>
            </w:r>
          </w:p>
          <w:p w14:paraId="2404DD18" w14:textId="3006A2E4" w:rsidR="007270EE" w:rsidRDefault="007270EE" w:rsidP="00FA28B8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14:paraId="2669FAEB" w14:textId="77777777" w:rsidR="007270EE" w:rsidRPr="007270EE" w:rsidRDefault="007270EE" w:rsidP="007270EE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14:paraId="05A29C4D" w14:textId="77777777" w:rsidR="007270EE" w:rsidRPr="007270EE" w:rsidRDefault="007270EE" w:rsidP="007270EE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14:paraId="09A3DA06" w14:textId="4A52E301" w:rsidR="007270EE" w:rsidRDefault="007270EE" w:rsidP="007270EE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14:paraId="68DB7D92" w14:textId="476D2C92" w:rsidR="007270EE" w:rsidRDefault="007270EE" w:rsidP="007270EE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14:paraId="1FC9D0DA" w14:textId="77777777" w:rsidR="007270EE" w:rsidRDefault="007270EE" w:rsidP="007270EE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14:paraId="1C5E0E85" w14:textId="77777777" w:rsidR="007270EE" w:rsidRDefault="007270EE" w:rsidP="007270EE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14:paraId="5F5FB731" w14:textId="77777777" w:rsidR="007270EE" w:rsidRDefault="007270EE" w:rsidP="007270EE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14:paraId="4253B169" w14:textId="77777777" w:rsidR="007270EE" w:rsidRPr="007270EE" w:rsidRDefault="007270EE" w:rsidP="007270EE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3823" w:type="dxa"/>
            <w:shd w:val="clear" w:color="auto" w:fill="FDE9D9" w:themeFill="accent6" w:themeFillTint="33"/>
          </w:tcPr>
          <w:p w14:paraId="47CD844F" w14:textId="76493364" w:rsidR="00A076BD" w:rsidRDefault="00C741FE" w:rsidP="00A076B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Habitats of </w:t>
            </w:r>
            <w:r w:rsidR="00A076BD">
              <w:rPr>
                <w:b/>
                <w:bCs/>
              </w:rPr>
              <w:t xml:space="preserve">animals specific to </w:t>
            </w:r>
            <w:r w:rsidR="00315016">
              <w:rPr>
                <w:b/>
                <w:bCs/>
              </w:rPr>
              <w:t>the 2020 Olympic hosts (</w:t>
            </w:r>
            <w:r w:rsidR="00A076BD">
              <w:rPr>
                <w:b/>
                <w:bCs/>
              </w:rPr>
              <w:t>Japan</w:t>
            </w:r>
            <w:r w:rsidR="00315016">
              <w:rPr>
                <w:b/>
                <w:bCs/>
              </w:rPr>
              <w:t>)</w:t>
            </w:r>
          </w:p>
          <w:p w14:paraId="7055FC37" w14:textId="3E3267F3" w:rsidR="00A076BD" w:rsidRPr="00A076BD" w:rsidRDefault="00A076BD" w:rsidP="00A076BD">
            <w:pPr>
              <w:rPr>
                <w:b/>
                <w:bCs/>
              </w:rPr>
            </w:pPr>
            <w:r>
              <w:rPr>
                <w:rFonts w:ascii="Arial Narrow" w:eastAsia="Times New Roman" w:hAnsi="Arial Narrow" w:cs="Arial"/>
                <w:color w:val="464646"/>
                <w:sz w:val="18"/>
                <w:szCs w:val="18"/>
                <w:lang w:eastAsia="en-GB"/>
              </w:rPr>
              <w:t xml:space="preserve">There are many animals that are native to Japan, such as; </w:t>
            </w:r>
            <w:proofErr w:type="spellStart"/>
            <w:r>
              <w:rPr>
                <w:rFonts w:ascii="Arial Narrow" w:eastAsia="Times New Roman" w:hAnsi="Arial Narrow" w:cs="Arial"/>
                <w:color w:val="464646"/>
                <w:sz w:val="18"/>
                <w:szCs w:val="18"/>
                <w:lang w:eastAsia="en-GB"/>
              </w:rPr>
              <w:t>Stellar’s</w:t>
            </w:r>
            <w:proofErr w:type="spellEnd"/>
            <w:r>
              <w:rPr>
                <w:rFonts w:ascii="Arial Narrow" w:eastAsia="Times New Roman" w:hAnsi="Arial Narrow" w:cs="Arial"/>
                <w:color w:val="464646"/>
                <w:sz w:val="18"/>
                <w:szCs w:val="18"/>
                <w:lang w:eastAsia="en-GB"/>
              </w:rPr>
              <w:t xml:space="preserve"> Sea Lion and the </w:t>
            </w:r>
            <w:proofErr w:type="spellStart"/>
            <w:r>
              <w:rPr>
                <w:rFonts w:ascii="Arial Narrow" w:eastAsia="Times New Roman" w:hAnsi="Arial Narrow" w:cs="Arial"/>
                <w:color w:val="464646"/>
                <w:sz w:val="18"/>
                <w:szCs w:val="18"/>
                <w:lang w:eastAsia="en-GB"/>
              </w:rPr>
              <w:t>Ussuri</w:t>
            </w:r>
            <w:proofErr w:type="spellEnd"/>
            <w:r>
              <w:rPr>
                <w:rFonts w:ascii="Arial Narrow" w:eastAsia="Times New Roman" w:hAnsi="Arial Narrow" w:cs="Arial"/>
                <w:color w:val="464646"/>
                <w:sz w:val="18"/>
                <w:szCs w:val="18"/>
                <w:lang w:eastAsia="en-GB"/>
              </w:rPr>
              <w:t xml:space="preserve"> Black Bear. Can you research these animals and creatively present their habitats. Here are some diorama examples.</w:t>
            </w:r>
          </w:p>
          <w:p w14:paraId="4D1FBD1B" w14:textId="329981CE" w:rsidR="00A076BD" w:rsidRDefault="007270EE" w:rsidP="00A076BD">
            <w:pPr>
              <w:spacing w:before="100" w:beforeAutospacing="1" w:after="100" w:afterAutospacing="1"/>
              <w:jc w:val="center"/>
              <w:rPr>
                <w:rFonts w:ascii="Arial Narrow" w:eastAsia="Times New Roman" w:hAnsi="Arial Narrow" w:cs="Arial"/>
                <w:color w:val="464646"/>
                <w:sz w:val="18"/>
                <w:szCs w:val="18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069E4C06" wp14:editId="4286BD44">
                  <wp:simplePos x="0" y="0"/>
                  <wp:positionH relativeFrom="column">
                    <wp:posOffset>1092835</wp:posOffset>
                  </wp:positionH>
                  <wp:positionV relativeFrom="paragraph">
                    <wp:posOffset>76200</wp:posOffset>
                  </wp:positionV>
                  <wp:extent cx="1163955" cy="781685"/>
                  <wp:effectExtent l="0" t="0" r="0" b="0"/>
                  <wp:wrapNone/>
                  <wp:docPr id="13" name="Picture 13" descr="Image result for animals specific to japan habitats in shoe box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nimals specific to japan habitats in shoe box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955" cy="781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33C77405" wp14:editId="46158471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69850</wp:posOffset>
                  </wp:positionV>
                  <wp:extent cx="1067435" cy="786765"/>
                  <wp:effectExtent l="0" t="0" r="0" b="0"/>
                  <wp:wrapNone/>
                  <wp:docPr id="12" name="Picture 12" descr="Image result for animals specific to japan habitats in shoe box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nimals specific to japan habitats in shoe box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88" t="27755" r="19309"/>
                          <a:stretch/>
                        </pic:blipFill>
                        <pic:spPr bwMode="auto">
                          <a:xfrm>
                            <a:off x="0" y="0"/>
                            <a:ext cx="1067435" cy="786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04DD19" w14:textId="7A913C70" w:rsidR="00A076BD" w:rsidRPr="005A7554" w:rsidRDefault="00A076BD" w:rsidP="00C741FE">
            <w:pPr>
              <w:spacing w:before="100" w:beforeAutospacing="1" w:after="100" w:afterAutospacing="1"/>
              <w:rPr>
                <w:rFonts w:ascii="Arial Narrow" w:eastAsia="Times New Roman" w:hAnsi="Arial Narrow" w:cs="Arial"/>
                <w:color w:val="464646"/>
                <w:sz w:val="18"/>
                <w:szCs w:val="18"/>
                <w:lang w:eastAsia="en-GB"/>
              </w:rPr>
            </w:pPr>
          </w:p>
        </w:tc>
        <w:tc>
          <w:tcPr>
            <w:tcW w:w="3853" w:type="dxa"/>
            <w:shd w:val="clear" w:color="auto" w:fill="FFFF99"/>
          </w:tcPr>
          <w:p w14:paraId="58CA50B3" w14:textId="59243C8E" w:rsidR="00E432AB" w:rsidRPr="00315016" w:rsidRDefault="00315016" w:rsidP="00DC153F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315016">
              <w:rPr>
                <w:rFonts w:ascii="Arial Narrow" w:hAnsi="Arial Narrow"/>
                <w:b/>
                <w:sz w:val="18"/>
                <w:szCs w:val="18"/>
              </w:rPr>
              <w:t xml:space="preserve">Food is vital for athletes to thrive in their sports. </w:t>
            </w:r>
          </w:p>
          <w:p w14:paraId="0800121A" w14:textId="77777777" w:rsidR="007270EE" w:rsidRPr="00315016" w:rsidRDefault="007270EE" w:rsidP="007270EE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315016">
              <w:rPr>
                <w:rFonts w:ascii="Arial Narrow" w:hAnsi="Arial Narrow"/>
              </w:rPr>
              <w:t>C</w:t>
            </w:r>
            <w:r w:rsidRPr="00315016">
              <w:rPr>
                <w:rFonts w:ascii="Arial Narrow" w:hAnsi="Arial Narrow"/>
                <w:bCs/>
                <w:sz w:val="18"/>
                <w:szCs w:val="18"/>
              </w:rPr>
              <w:t>reate a 3D model of the digestive system.</w:t>
            </w:r>
          </w:p>
          <w:p w14:paraId="6486D478" w14:textId="7077E831" w:rsidR="00E432AB" w:rsidRDefault="007270EE" w:rsidP="00DC153F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179E2957" wp14:editId="76E9F43C">
                  <wp:simplePos x="0" y="0"/>
                  <wp:positionH relativeFrom="column">
                    <wp:posOffset>371079</wp:posOffset>
                  </wp:positionH>
                  <wp:positionV relativeFrom="paragraph">
                    <wp:posOffset>82550</wp:posOffset>
                  </wp:positionV>
                  <wp:extent cx="1440815" cy="996950"/>
                  <wp:effectExtent l="0" t="0" r="6985" b="0"/>
                  <wp:wrapNone/>
                  <wp:docPr id="8" name="Picture 8" descr="Image result for fun 3d digestive system childr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fun 3d digestive system childr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72" t="8955" r="8421"/>
                          <a:stretch/>
                        </pic:blipFill>
                        <pic:spPr bwMode="auto">
                          <a:xfrm>
                            <a:off x="0" y="0"/>
                            <a:ext cx="1440815" cy="99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391D996" w14:textId="79774AA7" w:rsidR="00E432AB" w:rsidRDefault="00E432AB" w:rsidP="00DC153F">
            <w:pPr>
              <w:rPr>
                <w:rFonts w:ascii="Arial Narrow" w:hAnsi="Arial Narrow"/>
                <w:sz w:val="18"/>
                <w:szCs w:val="18"/>
              </w:rPr>
            </w:pPr>
          </w:p>
          <w:p w14:paraId="2D5508BD" w14:textId="77777777" w:rsidR="00E432AB" w:rsidRDefault="00E432AB" w:rsidP="00DC153F">
            <w:pPr>
              <w:rPr>
                <w:rFonts w:ascii="Arial Narrow" w:hAnsi="Arial Narrow"/>
                <w:sz w:val="18"/>
                <w:szCs w:val="18"/>
              </w:rPr>
            </w:pPr>
          </w:p>
          <w:p w14:paraId="323D0BCF" w14:textId="77777777" w:rsidR="00E432AB" w:rsidRDefault="00E432AB" w:rsidP="00DC153F">
            <w:pPr>
              <w:rPr>
                <w:rFonts w:ascii="Arial Narrow" w:hAnsi="Arial Narrow"/>
                <w:sz w:val="18"/>
                <w:szCs w:val="18"/>
              </w:rPr>
            </w:pPr>
          </w:p>
          <w:p w14:paraId="6AFAD32C" w14:textId="77777777" w:rsidR="00E432AB" w:rsidRDefault="00E432AB" w:rsidP="00DC153F">
            <w:pPr>
              <w:rPr>
                <w:rFonts w:ascii="Arial Narrow" w:hAnsi="Arial Narrow"/>
                <w:sz w:val="18"/>
                <w:szCs w:val="18"/>
              </w:rPr>
            </w:pPr>
          </w:p>
          <w:p w14:paraId="33842A0F" w14:textId="77777777" w:rsidR="00E432AB" w:rsidRDefault="00E432AB" w:rsidP="00DC153F">
            <w:pPr>
              <w:rPr>
                <w:rFonts w:ascii="Arial Narrow" w:hAnsi="Arial Narrow"/>
                <w:sz w:val="18"/>
                <w:szCs w:val="18"/>
              </w:rPr>
            </w:pPr>
          </w:p>
          <w:p w14:paraId="704E4AA7" w14:textId="77777777" w:rsidR="00E432AB" w:rsidRDefault="00E432AB" w:rsidP="00DC153F">
            <w:pPr>
              <w:rPr>
                <w:rFonts w:ascii="Arial Narrow" w:hAnsi="Arial Narrow"/>
                <w:sz w:val="18"/>
                <w:szCs w:val="18"/>
              </w:rPr>
            </w:pPr>
          </w:p>
          <w:p w14:paraId="0692D445" w14:textId="77777777" w:rsidR="00E432AB" w:rsidRDefault="00E432AB" w:rsidP="00DC153F">
            <w:pPr>
              <w:rPr>
                <w:rFonts w:ascii="Arial Narrow" w:hAnsi="Arial Narrow"/>
                <w:sz w:val="18"/>
                <w:szCs w:val="18"/>
              </w:rPr>
            </w:pPr>
            <w:bookmarkStart w:id="0" w:name="_GoBack"/>
            <w:bookmarkEnd w:id="0"/>
          </w:p>
          <w:p w14:paraId="49E6083F" w14:textId="77777777" w:rsidR="00E432AB" w:rsidRDefault="00E432AB" w:rsidP="00DC153F">
            <w:pPr>
              <w:rPr>
                <w:rFonts w:ascii="Arial Narrow" w:hAnsi="Arial Narrow"/>
                <w:sz w:val="18"/>
                <w:szCs w:val="18"/>
              </w:rPr>
            </w:pPr>
          </w:p>
          <w:p w14:paraId="2404DD1A" w14:textId="24920690" w:rsidR="00E432AB" w:rsidRPr="00DC153F" w:rsidRDefault="00315016" w:rsidP="00315016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Show what happens to food after it enters our mouth and where it eventually ends up.</w:t>
            </w:r>
          </w:p>
        </w:tc>
      </w:tr>
      <w:tr w:rsidR="0074786D" w14:paraId="2404DD26" w14:textId="77777777" w:rsidTr="00D9722F">
        <w:trPr>
          <w:trHeight w:val="2347"/>
        </w:trPr>
        <w:tc>
          <w:tcPr>
            <w:tcW w:w="3840" w:type="dxa"/>
            <w:vMerge/>
          </w:tcPr>
          <w:p w14:paraId="2404DD1C" w14:textId="2DB9B222" w:rsidR="002D01C0" w:rsidRDefault="002D01C0"/>
        </w:tc>
        <w:tc>
          <w:tcPr>
            <w:tcW w:w="3877" w:type="dxa"/>
            <w:shd w:val="clear" w:color="auto" w:fill="66FFFF"/>
          </w:tcPr>
          <w:p w14:paraId="79C7BB5E" w14:textId="699E4A0A" w:rsidR="00EE1FEE" w:rsidRDefault="00C741FE">
            <w:pPr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Should all children have to exercise?</w:t>
            </w:r>
          </w:p>
          <w:p w14:paraId="66B5E715" w14:textId="13A5A0A4" w:rsidR="00051620" w:rsidRDefault="003177CE">
            <w:pPr>
              <w:rPr>
                <w:noProof/>
                <w:sz w:val="16"/>
                <w:szCs w:val="16"/>
              </w:rPr>
            </w:pPr>
            <w:r w:rsidRPr="00A91775">
              <w:rPr>
                <w:b/>
                <w:bCs/>
                <w:noProof/>
                <w:sz w:val="18"/>
                <w:szCs w:val="18"/>
              </w:rPr>
              <w:t>Write a</w:t>
            </w:r>
            <w:r w:rsidR="005F29A0" w:rsidRPr="00A91775">
              <w:rPr>
                <w:b/>
                <w:bCs/>
                <w:noProof/>
                <w:sz w:val="18"/>
                <w:szCs w:val="18"/>
              </w:rPr>
              <w:t xml:space="preserve"> </w:t>
            </w:r>
            <w:r w:rsidR="00051620" w:rsidRPr="00A91775">
              <w:rPr>
                <w:b/>
                <w:bCs/>
                <w:noProof/>
                <w:sz w:val="18"/>
                <w:szCs w:val="18"/>
              </w:rPr>
              <w:t>discussion</w:t>
            </w:r>
            <w:r w:rsidR="005F29A0">
              <w:rPr>
                <w:noProof/>
                <w:sz w:val="16"/>
                <w:szCs w:val="16"/>
              </w:rPr>
              <w:t xml:space="preserve"> t</w:t>
            </w:r>
            <w:r w:rsidR="00557DA5">
              <w:rPr>
                <w:noProof/>
                <w:sz w:val="16"/>
                <w:szCs w:val="16"/>
              </w:rPr>
              <w:t>hat includes both sides</w:t>
            </w:r>
            <w:r w:rsidR="002D4E8B">
              <w:rPr>
                <w:noProof/>
                <w:sz w:val="16"/>
                <w:szCs w:val="16"/>
              </w:rPr>
              <w:t xml:space="preserve"> of the </w:t>
            </w:r>
            <w:r w:rsidR="00315016">
              <w:rPr>
                <w:noProof/>
                <w:sz w:val="16"/>
                <w:szCs w:val="16"/>
              </w:rPr>
              <w:t>argument.</w:t>
            </w:r>
          </w:p>
          <w:p w14:paraId="06C518EE" w14:textId="3A69382B" w:rsidR="008E673C" w:rsidRPr="003177CE" w:rsidRDefault="008E673C">
            <w:pPr>
              <w:rPr>
                <w:rFonts w:ascii="Arial Narrow" w:hAnsi="Arial Narrow"/>
                <w:b/>
                <w:bCs/>
                <w:noProof/>
                <w:sz w:val="16"/>
                <w:szCs w:val="16"/>
              </w:rPr>
            </w:pPr>
            <w:r w:rsidRPr="003177CE">
              <w:rPr>
                <w:rFonts w:ascii="Arial Narrow" w:hAnsi="Arial Narrow"/>
                <w:b/>
                <w:bCs/>
                <w:noProof/>
                <w:sz w:val="16"/>
                <w:szCs w:val="16"/>
              </w:rPr>
              <w:t xml:space="preserve">You </w:t>
            </w:r>
            <w:r w:rsidR="00444C5A" w:rsidRPr="003177CE">
              <w:rPr>
                <w:rFonts w:ascii="Arial Narrow" w:hAnsi="Arial Narrow"/>
                <w:b/>
                <w:bCs/>
                <w:noProof/>
                <w:sz w:val="16"/>
                <w:szCs w:val="16"/>
              </w:rPr>
              <w:t>need to inlude</w:t>
            </w:r>
            <w:r w:rsidR="003177CE" w:rsidRPr="003177CE">
              <w:rPr>
                <w:rFonts w:ascii="Arial Narrow" w:hAnsi="Arial Narrow"/>
                <w:b/>
                <w:bCs/>
                <w:noProof/>
                <w:sz w:val="16"/>
                <w:szCs w:val="16"/>
              </w:rPr>
              <w:t xml:space="preserve"> the language of debate</w:t>
            </w:r>
            <w:r w:rsidR="00444C5A" w:rsidRPr="003177CE">
              <w:rPr>
                <w:rFonts w:ascii="Arial Narrow" w:hAnsi="Arial Narrow"/>
                <w:b/>
                <w:bCs/>
                <w:noProof/>
                <w:sz w:val="16"/>
                <w:szCs w:val="16"/>
              </w:rPr>
              <w:t>…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85"/>
              <w:gridCol w:w="2176"/>
            </w:tblGrid>
            <w:tr w:rsidR="00F21E30" w:rsidRPr="00514CF3" w14:paraId="587AC6B3" w14:textId="77777777" w:rsidTr="00514CF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1E9DDC8" w14:textId="77777777" w:rsidR="00514CF3" w:rsidRPr="00514CF3" w:rsidRDefault="00514CF3" w:rsidP="00514CF3">
                  <w:pPr>
                    <w:spacing w:after="0" w:line="240" w:lineRule="atLeast"/>
                    <w:jc w:val="center"/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</w:pPr>
                  <w:r w:rsidRPr="00514CF3"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  <w:t>Many people believe…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3EDE51A" w14:textId="77777777" w:rsidR="00514CF3" w:rsidRPr="00514CF3" w:rsidRDefault="00514CF3" w:rsidP="00514CF3">
                  <w:pPr>
                    <w:spacing w:after="0" w:line="240" w:lineRule="atLeast"/>
                    <w:jc w:val="center"/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</w:pPr>
                  <w:r w:rsidRPr="00514CF3"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  <w:t>On the other hand…</w:t>
                  </w:r>
                </w:p>
              </w:tc>
            </w:tr>
            <w:tr w:rsidR="00F21E30" w:rsidRPr="00514CF3" w14:paraId="1EAD2FD0" w14:textId="77777777" w:rsidTr="00514CF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7925B0F5" w14:textId="77777777" w:rsidR="00514CF3" w:rsidRPr="00514CF3" w:rsidRDefault="00514CF3" w:rsidP="00514CF3">
                  <w:pPr>
                    <w:spacing w:after="0" w:line="240" w:lineRule="atLeast"/>
                    <w:jc w:val="center"/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</w:pPr>
                  <w:r w:rsidRPr="00514CF3"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  <w:t xml:space="preserve">We have various reasons for…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602A628" w14:textId="04AC7CF1" w:rsidR="00514CF3" w:rsidRPr="00514CF3" w:rsidRDefault="003177CE" w:rsidP="003177CE">
                  <w:pPr>
                    <w:spacing w:after="0" w:line="240" w:lineRule="atLeast"/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</w:pPr>
                  <w:r w:rsidRPr="003177CE"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  <w:t xml:space="preserve">                  </w:t>
                  </w:r>
                  <w:r w:rsidR="00514CF3" w:rsidRPr="00514CF3"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  <w:t>However…</w:t>
                  </w:r>
                </w:p>
              </w:tc>
            </w:tr>
            <w:tr w:rsidR="00F21E30" w:rsidRPr="00514CF3" w14:paraId="6965AD14" w14:textId="77777777" w:rsidTr="00514CF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75100BE3" w14:textId="77777777" w:rsidR="00514CF3" w:rsidRPr="00514CF3" w:rsidRDefault="00514CF3" w:rsidP="00514CF3">
                  <w:pPr>
                    <w:spacing w:after="0" w:line="240" w:lineRule="atLeast"/>
                    <w:jc w:val="center"/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</w:pPr>
                  <w:r w:rsidRPr="00514CF3"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  <w:t xml:space="preserve">Our first reason…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3A4EEB1" w14:textId="77777777" w:rsidR="00514CF3" w:rsidRPr="00514CF3" w:rsidRDefault="00514CF3" w:rsidP="00514CF3">
                  <w:pPr>
                    <w:spacing w:after="0" w:line="240" w:lineRule="atLeast"/>
                    <w:jc w:val="center"/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</w:pPr>
                  <w:r w:rsidRPr="00514CF3"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  <w:t>Alternatively…</w:t>
                  </w:r>
                </w:p>
              </w:tc>
            </w:tr>
            <w:tr w:rsidR="00F21E30" w:rsidRPr="00514CF3" w14:paraId="14C6DB44" w14:textId="77777777" w:rsidTr="00514CF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7CADBB9E" w14:textId="77777777" w:rsidR="00514CF3" w:rsidRPr="00514CF3" w:rsidRDefault="00514CF3" w:rsidP="00514CF3">
                  <w:pPr>
                    <w:spacing w:after="0" w:line="240" w:lineRule="atLeast"/>
                    <w:jc w:val="center"/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</w:pPr>
                  <w:r w:rsidRPr="00514CF3"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  <w:t xml:space="preserve">Furthermore…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003970F" w14:textId="77777777" w:rsidR="00514CF3" w:rsidRPr="00514CF3" w:rsidRDefault="00514CF3" w:rsidP="00514CF3">
                  <w:pPr>
                    <w:spacing w:after="0" w:line="240" w:lineRule="atLeast"/>
                    <w:jc w:val="center"/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</w:pPr>
                  <w:r w:rsidRPr="00514CF3">
                    <w:rPr>
                      <w:rFonts w:ascii="Arial Narrow" w:eastAsia="Times New Roman" w:hAnsi="Arial Narrow" w:cs="Times New Roman"/>
                      <w:color w:val="555555"/>
                      <w:sz w:val="16"/>
                      <w:szCs w:val="16"/>
                      <w:lang w:eastAsia="en-GB"/>
                    </w:rPr>
                    <w:t>Whilst some people think…. Many also believe…</w:t>
                  </w:r>
                </w:p>
              </w:tc>
            </w:tr>
          </w:tbl>
          <w:p w14:paraId="2404DD23" w14:textId="0FE56B1B" w:rsidR="002D01C0" w:rsidRPr="006010FB" w:rsidRDefault="002D01C0">
            <w:pPr>
              <w:rPr>
                <w:sz w:val="16"/>
                <w:szCs w:val="16"/>
              </w:rPr>
            </w:pPr>
          </w:p>
        </w:tc>
        <w:tc>
          <w:tcPr>
            <w:tcW w:w="3823" w:type="dxa"/>
            <w:shd w:val="clear" w:color="auto" w:fill="FDE9D9" w:themeFill="accent6" w:themeFillTint="33"/>
          </w:tcPr>
          <w:p w14:paraId="2A7E34EB" w14:textId="2655CFDD" w:rsidR="00F71AFD" w:rsidRDefault="00A076BD" w:rsidP="00F71AFD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 xml:space="preserve">The Olympics began </w:t>
            </w:r>
            <w:r w:rsidR="004032D4">
              <w:rPr>
                <w:rFonts w:ascii="Arial Narrow" w:hAnsi="Arial Narrow"/>
                <w:b/>
                <w:bCs/>
              </w:rPr>
              <w:t>in Ancient Greece.</w:t>
            </w:r>
          </w:p>
          <w:p w14:paraId="6EA2027D" w14:textId="77777777" w:rsidR="004032D4" w:rsidRDefault="004032D4" w:rsidP="00F71AFD">
            <w:pPr>
              <w:rPr>
                <w:rFonts w:ascii="Arial Narrow" w:hAnsi="Arial Narrow"/>
                <w:bCs/>
              </w:rPr>
            </w:pPr>
          </w:p>
          <w:p w14:paraId="60341247" w14:textId="77777777" w:rsidR="00F71AFD" w:rsidRDefault="004032D4" w:rsidP="004032D4">
            <w:pPr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 xml:space="preserve">Create a timeline of the Olympic games and the athletes involved. </w:t>
            </w:r>
          </w:p>
          <w:p w14:paraId="1719FD6E" w14:textId="302B25F8" w:rsidR="004032D4" w:rsidRDefault="004032D4" w:rsidP="004032D4">
            <w:pPr>
              <w:rPr>
                <w:rFonts w:ascii="Arial Narrow" w:hAnsi="Arial Narrow"/>
                <w:bCs/>
              </w:rPr>
            </w:pPr>
          </w:p>
          <w:p w14:paraId="507F2CC1" w14:textId="39E4B7EA" w:rsidR="004032D4" w:rsidRDefault="004032D4" w:rsidP="004032D4">
            <w:pPr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Be specific:</w:t>
            </w:r>
          </w:p>
          <w:p w14:paraId="14C0E753" w14:textId="77777777" w:rsidR="004032D4" w:rsidRDefault="004032D4" w:rsidP="004032D4">
            <w:pPr>
              <w:rPr>
                <w:rFonts w:ascii="Arial Narrow" w:hAnsi="Arial Narrow"/>
                <w:bCs/>
                <w:sz w:val="18"/>
              </w:rPr>
            </w:pPr>
            <w:r w:rsidRPr="004032D4">
              <w:rPr>
                <w:rFonts w:ascii="Arial Narrow" w:hAnsi="Arial Narrow"/>
                <w:bCs/>
                <w:sz w:val="18"/>
              </w:rPr>
              <w:t>What year they competed</w:t>
            </w:r>
            <w:r>
              <w:rPr>
                <w:rFonts w:ascii="Arial Narrow" w:hAnsi="Arial Narrow"/>
                <w:bCs/>
                <w:sz w:val="18"/>
              </w:rPr>
              <w:t xml:space="preserve">         </w:t>
            </w:r>
          </w:p>
          <w:p w14:paraId="5B34A841" w14:textId="77777777" w:rsidR="004032D4" w:rsidRDefault="004032D4" w:rsidP="004032D4">
            <w:pPr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In which events?</w:t>
            </w:r>
          </w:p>
          <w:p w14:paraId="224DA91B" w14:textId="77777777" w:rsidR="004032D4" w:rsidRDefault="004032D4" w:rsidP="004032D4">
            <w:pPr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 xml:space="preserve">What was their City-State?   </w:t>
            </w:r>
          </w:p>
          <w:p w14:paraId="11214B05" w14:textId="35A93C69" w:rsidR="004032D4" w:rsidRPr="004032D4" w:rsidRDefault="004032D4" w:rsidP="004032D4">
            <w:pPr>
              <w:rPr>
                <w:rFonts w:ascii="Arial Narrow" w:hAnsi="Arial Narrow"/>
                <w:bCs/>
                <w:sz w:val="18"/>
              </w:rPr>
            </w:pPr>
            <w:proofErr w:type="gramStart"/>
            <w:r>
              <w:rPr>
                <w:rFonts w:ascii="Arial Narrow" w:hAnsi="Arial Narrow"/>
                <w:bCs/>
                <w:sz w:val="18"/>
              </w:rPr>
              <w:t>and</w:t>
            </w:r>
            <w:proofErr w:type="gramEnd"/>
            <w:r>
              <w:rPr>
                <w:rFonts w:ascii="Arial Narrow" w:hAnsi="Arial Narrow"/>
                <w:bCs/>
                <w:sz w:val="18"/>
              </w:rPr>
              <w:t xml:space="preserve"> much more…      </w:t>
            </w:r>
          </w:p>
          <w:p w14:paraId="2404DD24" w14:textId="7CD3B0D7" w:rsidR="004032D4" w:rsidRPr="00F71AFD" w:rsidRDefault="004032D4" w:rsidP="004032D4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853" w:type="dxa"/>
            <w:shd w:val="clear" w:color="auto" w:fill="FFFF99"/>
          </w:tcPr>
          <w:p w14:paraId="186A6622" w14:textId="353C6CCE" w:rsidR="004032D4" w:rsidRPr="00E432AB" w:rsidRDefault="007270EE" w:rsidP="00BD42CB">
            <w:pPr>
              <w:rPr>
                <w:rFonts w:ascii="Arial Narrow" w:hAnsi="Arial Narrow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2CAFEE5C" wp14:editId="6A26EE61">
                  <wp:simplePos x="0" y="0"/>
                  <wp:positionH relativeFrom="column">
                    <wp:posOffset>1623060</wp:posOffset>
                  </wp:positionH>
                  <wp:positionV relativeFrom="paragraph">
                    <wp:posOffset>627380</wp:posOffset>
                  </wp:positionV>
                  <wp:extent cx="719455" cy="920115"/>
                  <wp:effectExtent l="0" t="0" r="4445" b="0"/>
                  <wp:wrapNone/>
                  <wp:docPr id="6" name="Picture 6" descr="Image result for ancient greek v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ncient greek va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920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432AB" w:rsidRPr="00E432AB">
              <w:rPr>
                <w:rFonts w:ascii="Arial Narrow" w:hAnsi="Arial Narrow"/>
                <w:b/>
                <w:sz w:val="24"/>
              </w:rPr>
              <w:t>Greek pottery</w:t>
            </w:r>
            <w:r w:rsidR="00E432AB" w:rsidRPr="00E432AB">
              <w:rPr>
                <w:rFonts w:ascii="Arial Narrow" w:hAnsi="Arial Narrow"/>
              </w:rPr>
              <w:t>, the pottery of the ancient Greeks, important both for the intrinsic beauty of its forms and decoration and for the practically of their daily use.</w:t>
            </w:r>
          </w:p>
          <w:p w14:paraId="2404DD25" w14:textId="509668B9" w:rsidR="00E432AB" w:rsidRDefault="004032D4" w:rsidP="00E432A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noProof/>
                <w:lang w:eastAsia="en-GB"/>
              </w:rPr>
              <w:t xml:space="preserve"> </w:t>
            </w:r>
          </w:p>
          <w:p w14:paraId="2BC3D536" w14:textId="56A55C93" w:rsidR="004032D4" w:rsidRPr="00E432AB" w:rsidRDefault="00E432AB" w:rsidP="00E432A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Can you design one of your own?</w:t>
            </w:r>
          </w:p>
        </w:tc>
      </w:tr>
    </w:tbl>
    <w:p w14:paraId="2404DD28" w14:textId="59A0C9EA" w:rsidR="002D01C0" w:rsidRPr="00D9722F" w:rsidRDefault="00D9722F" w:rsidP="00D9722F">
      <w:pPr>
        <w:rPr>
          <w:b/>
          <w:bCs/>
          <w:sz w:val="24"/>
          <w:szCs w:val="24"/>
        </w:rPr>
      </w:pPr>
      <w:r w:rsidRPr="00D9722F">
        <w:rPr>
          <w:b/>
          <w:bCs/>
          <w:sz w:val="24"/>
          <w:szCs w:val="24"/>
        </w:rPr>
        <w:t xml:space="preserve">Homework is due on </w:t>
      </w:r>
      <w:r w:rsidR="007F14DC">
        <w:rPr>
          <w:b/>
          <w:bCs/>
          <w:sz w:val="24"/>
          <w:szCs w:val="24"/>
        </w:rPr>
        <w:t>20</w:t>
      </w:r>
      <w:r w:rsidR="007F14DC" w:rsidRPr="007F14DC">
        <w:rPr>
          <w:b/>
          <w:bCs/>
          <w:sz w:val="24"/>
          <w:szCs w:val="24"/>
          <w:vertAlign w:val="superscript"/>
        </w:rPr>
        <w:t>th</w:t>
      </w:r>
      <w:r w:rsidR="007F14DC">
        <w:rPr>
          <w:b/>
          <w:bCs/>
          <w:sz w:val="24"/>
          <w:szCs w:val="24"/>
        </w:rPr>
        <w:t xml:space="preserve"> March 2020</w:t>
      </w:r>
    </w:p>
    <w:sectPr w:rsidR="002D01C0" w:rsidRPr="00D9722F" w:rsidSect="008524E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B0A5E1" w14:textId="77777777" w:rsidR="006C0A0B" w:rsidRDefault="006C0A0B" w:rsidP="00D9722F">
      <w:pPr>
        <w:spacing w:after="0" w:line="240" w:lineRule="auto"/>
      </w:pPr>
      <w:r>
        <w:separator/>
      </w:r>
    </w:p>
  </w:endnote>
  <w:endnote w:type="continuationSeparator" w:id="0">
    <w:p w14:paraId="2199C573" w14:textId="77777777" w:rsidR="006C0A0B" w:rsidRDefault="006C0A0B" w:rsidP="00D97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E80CFD" w14:textId="77777777" w:rsidR="006C0A0B" w:rsidRDefault="006C0A0B" w:rsidP="00D9722F">
      <w:pPr>
        <w:spacing w:after="0" w:line="240" w:lineRule="auto"/>
      </w:pPr>
      <w:r>
        <w:separator/>
      </w:r>
    </w:p>
  </w:footnote>
  <w:footnote w:type="continuationSeparator" w:id="0">
    <w:p w14:paraId="63C987BA" w14:textId="77777777" w:rsidR="006C0A0B" w:rsidRDefault="006C0A0B" w:rsidP="00D972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B2707"/>
    <w:multiLevelType w:val="multilevel"/>
    <w:tmpl w:val="CFEE5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995155F"/>
    <w:multiLevelType w:val="multilevel"/>
    <w:tmpl w:val="FF7A7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4EC"/>
    <w:rsid w:val="00003CEE"/>
    <w:rsid w:val="00026EC2"/>
    <w:rsid w:val="00041B8A"/>
    <w:rsid w:val="00046D85"/>
    <w:rsid w:val="00051620"/>
    <w:rsid w:val="00052DD6"/>
    <w:rsid w:val="0007706E"/>
    <w:rsid w:val="00080448"/>
    <w:rsid w:val="000B1A80"/>
    <w:rsid w:val="000B296F"/>
    <w:rsid w:val="000C5BF5"/>
    <w:rsid w:val="000D43EA"/>
    <w:rsid w:val="00122B29"/>
    <w:rsid w:val="00157668"/>
    <w:rsid w:val="00175DCB"/>
    <w:rsid w:val="001B34D3"/>
    <w:rsid w:val="001D6673"/>
    <w:rsid w:val="001E60B7"/>
    <w:rsid w:val="001F5B3F"/>
    <w:rsid w:val="002058CE"/>
    <w:rsid w:val="00205FD6"/>
    <w:rsid w:val="002525E7"/>
    <w:rsid w:val="00296262"/>
    <w:rsid w:val="002A0DAE"/>
    <w:rsid w:val="002A43B1"/>
    <w:rsid w:val="002D01C0"/>
    <w:rsid w:val="002D47F6"/>
    <w:rsid w:val="002D4E8B"/>
    <w:rsid w:val="002E61D0"/>
    <w:rsid w:val="002E65E1"/>
    <w:rsid w:val="003076EE"/>
    <w:rsid w:val="00315016"/>
    <w:rsid w:val="003177CE"/>
    <w:rsid w:val="003253CE"/>
    <w:rsid w:val="003654F7"/>
    <w:rsid w:val="003876C8"/>
    <w:rsid w:val="003A23CE"/>
    <w:rsid w:val="003B433E"/>
    <w:rsid w:val="003C0BEC"/>
    <w:rsid w:val="003D5258"/>
    <w:rsid w:val="004020F4"/>
    <w:rsid w:val="004032D4"/>
    <w:rsid w:val="00405723"/>
    <w:rsid w:val="00413F53"/>
    <w:rsid w:val="0042730F"/>
    <w:rsid w:val="00444C5A"/>
    <w:rsid w:val="00463B1C"/>
    <w:rsid w:val="00476897"/>
    <w:rsid w:val="0048314F"/>
    <w:rsid w:val="004C13BA"/>
    <w:rsid w:val="004C398A"/>
    <w:rsid w:val="004E3ADB"/>
    <w:rsid w:val="004F1B63"/>
    <w:rsid w:val="004F50B0"/>
    <w:rsid w:val="004F5594"/>
    <w:rsid w:val="005103F3"/>
    <w:rsid w:val="00514CF3"/>
    <w:rsid w:val="005363A7"/>
    <w:rsid w:val="00556E29"/>
    <w:rsid w:val="00557DA5"/>
    <w:rsid w:val="00573E08"/>
    <w:rsid w:val="00575AE2"/>
    <w:rsid w:val="00577B23"/>
    <w:rsid w:val="005A255D"/>
    <w:rsid w:val="005A7554"/>
    <w:rsid w:val="005B1D9E"/>
    <w:rsid w:val="005B4EAB"/>
    <w:rsid w:val="005B6AAC"/>
    <w:rsid w:val="005C55FE"/>
    <w:rsid w:val="005F29A0"/>
    <w:rsid w:val="006010FB"/>
    <w:rsid w:val="0060681A"/>
    <w:rsid w:val="00631487"/>
    <w:rsid w:val="00675D91"/>
    <w:rsid w:val="00677430"/>
    <w:rsid w:val="00691B63"/>
    <w:rsid w:val="00694278"/>
    <w:rsid w:val="006A4B88"/>
    <w:rsid w:val="006A7F26"/>
    <w:rsid w:val="006C0A0B"/>
    <w:rsid w:val="006D282D"/>
    <w:rsid w:val="006D3B1A"/>
    <w:rsid w:val="006D4F34"/>
    <w:rsid w:val="006D4FB1"/>
    <w:rsid w:val="006E5ED8"/>
    <w:rsid w:val="007270EE"/>
    <w:rsid w:val="00730353"/>
    <w:rsid w:val="0074786D"/>
    <w:rsid w:val="0078794E"/>
    <w:rsid w:val="00796D16"/>
    <w:rsid w:val="007B74A0"/>
    <w:rsid w:val="007F14DC"/>
    <w:rsid w:val="00822875"/>
    <w:rsid w:val="00834693"/>
    <w:rsid w:val="008368EA"/>
    <w:rsid w:val="008524EC"/>
    <w:rsid w:val="00857271"/>
    <w:rsid w:val="00863880"/>
    <w:rsid w:val="008875A9"/>
    <w:rsid w:val="00892311"/>
    <w:rsid w:val="0089769D"/>
    <w:rsid w:val="008A5204"/>
    <w:rsid w:val="008A653B"/>
    <w:rsid w:val="008B4717"/>
    <w:rsid w:val="008C460C"/>
    <w:rsid w:val="008D4D0E"/>
    <w:rsid w:val="008E673C"/>
    <w:rsid w:val="009030D2"/>
    <w:rsid w:val="009132C3"/>
    <w:rsid w:val="0092607C"/>
    <w:rsid w:val="00944AC0"/>
    <w:rsid w:val="00991DB8"/>
    <w:rsid w:val="009B212E"/>
    <w:rsid w:val="009D0495"/>
    <w:rsid w:val="009E69C1"/>
    <w:rsid w:val="009F3449"/>
    <w:rsid w:val="00A076BD"/>
    <w:rsid w:val="00A07775"/>
    <w:rsid w:val="00A12C6B"/>
    <w:rsid w:val="00A51375"/>
    <w:rsid w:val="00A57A48"/>
    <w:rsid w:val="00A64573"/>
    <w:rsid w:val="00A665E5"/>
    <w:rsid w:val="00A8548B"/>
    <w:rsid w:val="00A91775"/>
    <w:rsid w:val="00AA7EE3"/>
    <w:rsid w:val="00AC2C4C"/>
    <w:rsid w:val="00AE05D3"/>
    <w:rsid w:val="00B31585"/>
    <w:rsid w:val="00B41619"/>
    <w:rsid w:val="00B5189A"/>
    <w:rsid w:val="00B66C97"/>
    <w:rsid w:val="00B8257E"/>
    <w:rsid w:val="00B871CE"/>
    <w:rsid w:val="00B9529A"/>
    <w:rsid w:val="00BA60FC"/>
    <w:rsid w:val="00BC618B"/>
    <w:rsid w:val="00BD42CB"/>
    <w:rsid w:val="00BE1A64"/>
    <w:rsid w:val="00C26518"/>
    <w:rsid w:val="00C424AA"/>
    <w:rsid w:val="00C42AFF"/>
    <w:rsid w:val="00C4412E"/>
    <w:rsid w:val="00C50B59"/>
    <w:rsid w:val="00C741FE"/>
    <w:rsid w:val="00C8236A"/>
    <w:rsid w:val="00C97564"/>
    <w:rsid w:val="00CB0696"/>
    <w:rsid w:val="00CC789F"/>
    <w:rsid w:val="00D260A0"/>
    <w:rsid w:val="00D41AB9"/>
    <w:rsid w:val="00D51D6D"/>
    <w:rsid w:val="00D74B55"/>
    <w:rsid w:val="00D74DB2"/>
    <w:rsid w:val="00D77E71"/>
    <w:rsid w:val="00D857AF"/>
    <w:rsid w:val="00D9722F"/>
    <w:rsid w:val="00DB0876"/>
    <w:rsid w:val="00DB4F9E"/>
    <w:rsid w:val="00DB58FD"/>
    <w:rsid w:val="00DC153F"/>
    <w:rsid w:val="00E41457"/>
    <w:rsid w:val="00E432AB"/>
    <w:rsid w:val="00E51A83"/>
    <w:rsid w:val="00E8757C"/>
    <w:rsid w:val="00E92CB9"/>
    <w:rsid w:val="00EC2690"/>
    <w:rsid w:val="00ED6C47"/>
    <w:rsid w:val="00EE1FEE"/>
    <w:rsid w:val="00EE3800"/>
    <w:rsid w:val="00EE39B8"/>
    <w:rsid w:val="00F21E30"/>
    <w:rsid w:val="00F23E91"/>
    <w:rsid w:val="00F453DB"/>
    <w:rsid w:val="00F63ADB"/>
    <w:rsid w:val="00F71AFD"/>
    <w:rsid w:val="00F80DA1"/>
    <w:rsid w:val="00FA28B8"/>
    <w:rsid w:val="00FF5289"/>
    <w:rsid w:val="00FF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4DC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1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0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1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6262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94278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6D4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972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22F"/>
  </w:style>
  <w:style w:type="paragraph" w:styleId="Footer">
    <w:name w:val="footer"/>
    <w:basedOn w:val="Normal"/>
    <w:link w:val="FooterChar"/>
    <w:uiPriority w:val="99"/>
    <w:unhideWhenUsed/>
    <w:rsid w:val="00D972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2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1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0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1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6262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94278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6D4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972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22F"/>
  </w:style>
  <w:style w:type="paragraph" w:styleId="Footer">
    <w:name w:val="footer"/>
    <w:basedOn w:val="Normal"/>
    <w:link w:val="FooterChar"/>
    <w:uiPriority w:val="99"/>
    <w:unhideWhenUsed/>
    <w:rsid w:val="00D972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2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4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9257A531</Template>
  <TotalTime>32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Mistry</dc:creator>
  <cp:lastModifiedBy>alivesey65.301</cp:lastModifiedBy>
  <cp:revision>4</cp:revision>
  <dcterms:created xsi:type="dcterms:W3CDTF">2020-01-09T17:55:00Z</dcterms:created>
  <dcterms:modified xsi:type="dcterms:W3CDTF">2020-01-09T18:41:00Z</dcterms:modified>
</cp:coreProperties>
</file>